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"/>
        <w:gridCol w:w="990"/>
        <w:gridCol w:w="2485"/>
        <w:gridCol w:w="250"/>
        <w:gridCol w:w="6607"/>
      </w:tblGrid>
      <w:tr w:rsidR="003D1B71" w:rsidTr="00D0126D">
        <w:trPr>
          <w:trHeight w:val="1341"/>
        </w:trPr>
        <w:tc>
          <w:tcPr>
            <w:tcW w:w="3835" w:type="dxa"/>
            <w:gridSpan w:val="3"/>
            <w:tcBorders>
              <w:bottom w:val="nil"/>
            </w:tcBorders>
          </w:tcPr>
          <w:p w:rsidR="003D1B71" w:rsidRDefault="00492758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492758">
              <w:rPr>
                <w:rFonts w:ascii="Times New Roman" w:hAnsi="Times New Roman"/>
                <w:noProof/>
              </w:rPr>
              <w:drawing>
                <wp:inline distT="0" distB="0" distL="0" distR="0" wp14:anchorId="64953D6C" wp14:editId="4C623525">
                  <wp:extent cx="1826328" cy="2337286"/>
                  <wp:effectExtent l="0" t="0" r="2540" b="6350"/>
                  <wp:docPr id="2" name="Picture 2" descr="F:\Rise Pro\بيسان شلدان\WhatsApp Image 2021-07-31 at 1.15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ise Pro\بيسان شلدان\WhatsApp Image 2021-07-31 at 1.15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172" cy="236396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492758" w:rsidRDefault="00492758" w:rsidP="00492758">
            <w:pPr>
              <w:pStyle w:val="Title"/>
            </w:pPr>
          </w:p>
          <w:p w:rsidR="001D52F6" w:rsidRDefault="00492758" w:rsidP="00492758">
            <w:pPr>
              <w:pStyle w:val="Title"/>
            </w:pPr>
            <w:r>
              <w:t>BESAN SHALADAN</w:t>
            </w:r>
          </w:p>
          <w:p w:rsidR="001D52F6" w:rsidRDefault="001D52F6" w:rsidP="001D52F6"/>
          <w:p w:rsidR="003D1B71" w:rsidRPr="001D52F6" w:rsidRDefault="003D1B71" w:rsidP="001D52F6"/>
        </w:tc>
      </w:tr>
      <w:tr w:rsidR="003D1B71" w:rsidTr="00D0126D">
        <w:trPr>
          <w:trHeight w:val="1164"/>
        </w:trPr>
        <w:tc>
          <w:tcPr>
            <w:tcW w:w="36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475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</w:tcPr>
          <w:p w:rsidR="00492758" w:rsidRPr="00413E54" w:rsidRDefault="001D52F6" w:rsidP="00492758">
            <w:pPr>
              <w:pStyle w:val="TextBody"/>
              <w:spacing w:line="240" w:lineRule="auto"/>
              <w:rPr>
                <w:rStyle w:val="StrongEmphasis"/>
                <w:rFonts w:ascii="Arial" w:hAnsi="Arial"/>
                <w:color w:val="FFFFFF" w:themeColor="background1"/>
                <w:sz w:val="22"/>
                <w:szCs w:val="22"/>
                <w:u w:val="single"/>
              </w:rPr>
            </w:pPr>
            <w:r w:rsidRPr="00F905E1">
              <w:rPr>
                <w:rFonts w:ascii="Arial" w:hAnsi="Arial" w:cs="Arial Unicode MS"/>
                <w:noProof/>
                <w:sz w:val="20"/>
                <w:szCs w:val="20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4C13066" wp14:editId="626AA733">
                      <wp:simplePos x="0" y="0"/>
                      <wp:positionH relativeFrom="margin">
                        <wp:posOffset>14390</wp:posOffset>
                      </wp:positionH>
                      <wp:positionV relativeFrom="paragraph">
                        <wp:posOffset>-980104</wp:posOffset>
                      </wp:positionV>
                      <wp:extent cx="2724150" cy="879894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8798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52F6" w:rsidRDefault="001D52F6" w:rsidP="001D52F6">
                                  <w:pPr>
                                    <w:pStyle w:val="Experience"/>
                                    <w:rPr>
                                      <w:rFonts w:ascii="inherit" w:hAnsi="inherit"/>
                                      <w:color w:val="202124"/>
                                      <w:sz w:val="42"/>
                                      <w:szCs w:val="42"/>
                                      <w:lang w:val="en"/>
                                    </w:rPr>
                                  </w:pPr>
                                  <w:r>
                                    <w:t xml:space="preserve">Al –Aqsa </w:t>
                                  </w:r>
                                  <w:r>
                                    <w:t xml:space="preserve">University, Gaza, Palestine – </w:t>
                                  </w:r>
                                  <w:r>
                                    <w:t>2020</w:t>
                                  </w:r>
                                  <w:r>
                                    <w:br/>
                                    <w:t xml:space="preserve">Bachelor’s Degree in </w:t>
                                  </w:r>
                                  <w:r w:rsidRPr="001D52F6">
                                    <w:rPr>
                                      <w:rFonts w:ascii="inherit" w:hAnsi="inherit"/>
                                      <w:color w:val="202124"/>
                                      <w:lang w:val="en"/>
                                    </w:rPr>
                                    <w:t xml:space="preserve">English language </w:t>
                                  </w:r>
                                </w:p>
                                <w:p w:rsidR="001D52F6" w:rsidRPr="001D52F6" w:rsidRDefault="001D52F6" w:rsidP="001D52F6">
                                  <w:pPr>
                                    <w:pStyle w:val="Experience"/>
                                    <w:rPr>
                                      <w:rFonts w:ascii="inherit" w:hAnsi="inherit"/>
                                      <w:color w:val="202124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br/>
                                    <w:t xml:space="preserve">Major: </w:t>
                                  </w:r>
                                  <w:r>
                                    <w:t xml:space="preserve">Graphic Design </w:t>
                                  </w:r>
                                  <w:r>
                                    <w:t xml:space="preserve">and Marketing </w:t>
                                  </w:r>
                                </w:p>
                                <w:p w:rsidR="001D52F6" w:rsidRDefault="001D52F6" w:rsidP="001D52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C130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1.15pt;margin-top:-77.15pt;width:214.5pt;height:69.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" filled="f" stroked="f" strokeweight=".5pt">
                      <v:textbox>
                        <w:txbxContent>
                          <w:p w:rsidR="001D52F6" w:rsidRDefault="001D52F6" w:rsidP="001D52F6">
                            <w:pPr>
                              <w:pStyle w:val="Experience"/>
                              <w:rPr>
                                <w:rFonts w:ascii="inherit" w:hAnsi="inherit"/>
                                <w:color w:val="202124"/>
                                <w:sz w:val="42"/>
                                <w:szCs w:val="42"/>
                                <w:lang w:val="en"/>
                              </w:rPr>
                            </w:pPr>
                            <w:r>
                              <w:t xml:space="preserve">Al –Aqsa </w:t>
                            </w:r>
                            <w:r>
                              <w:t xml:space="preserve">University, Gaza, Palestine – </w:t>
                            </w:r>
                            <w:r>
                              <w:t>2020</w:t>
                            </w:r>
                            <w:r>
                              <w:br/>
                              <w:t xml:space="preserve">Bachelor’s Degree in </w:t>
                            </w:r>
                            <w:r w:rsidRPr="001D52F6">
                              <w:rPr>
                                <w:rFonts w:ascii="inherit" w:hAnsi="inherit"/>
                                <w:color w:val="202124"/>
                                <w:lang w:val="en"/>
                              </w:rPr>
                              <w:t xml:space="preserve">English language </w:t>
                            </w:r>
                          </w:p>
                          <w:p w:rsidR="001D52F6" w:rsidRPr="001D52F6" w:rsidRDefault="001D52F6" w:rsidP="001D52F6">
                            <w:pPr>
                              <w:pStyle w:val="Experience"/>
                              <w:rPr>
                                <w:rFonts w:ascii="inherit" w:hAnsi="inherit"/>
                                <w:color w:val="202124"/>
                                <w:sz w:val="42"/>
                                <w:szCs w:val="42"/>
                              </w:rPr>
                            </w:pPr>
                            <w:r>
                              <w:br/>
                              <w:t xml:space="preserve">Major: </w:t>
                            </w:r>
                            <w:r>
                              <w:t xml:space="preserve">Graphic Design </w:t>
                            </w:r>
                            <w:r>
                              <w:t xml:space="preserve">and Marketing </w:t>
                            </w:r>
                          </w:p>
                          <w:p w:rsidR="001D52F6" w:rsidRDefault="001D52F6" w:rsidP="001D52F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92758" w:rsidRPr="00413E54">
              <w:rPr>
                <w:rStyle w:val="StrongEmphasis"/>
                <w:rFonts w:ascii="Arial" w:hAnsi="Arial"/>
                <w:color w:val="FFFFFF" w:themeColor="background1"/>
                <w:sz w:val="22"/>
                <w:szCs w:val="22"/>
                <w:u w:val="single"/>
              </w:rPr>
              <w:t>PROFESSIONAL EXPERIENCE</w:t>
            </w:r>
          </w:p>
          <w:p w:rsidR="00492758" w:rsidRDefault="00492758" w:rsidP="00D0126D">
            <w:pPr>
              <w:pStyle w:val="Heading1"/>
            </w:pPr>
            <w:r>
              <w:t>Rise Pro, Gaza, Palestine | Aug 2020 – Present</w:t>
            </w:r>
          </w:p>
          <w:p w:rsidR="00492758" w:rsidRPr="00DD6B79" w:rsidRDefault="00492758" w:rsidP="00492758">
            <w:pPr>
              <w:pStyle w:val="TextBody"/>
              <w:spacing w:line="240" w:lineRule="auto"/>
              <w:rPr>
                <w:rStyle w:val="StrongEmphasis"/>
                <w:rFonts w:ascii="Arial" w:hAnsi="Arial"/>
                <w:sz w:val="20"/>
                <w:szCs w:val="20"/>
                <w:u w:val="single"/>
              </w:rPr>
            </w:pPr>
            <w:r w:rsidRPr="00DD6B79">
              <w:rPr>
                <w:rStyle w:val="StrongEmphasis"/>
                <w:rFonts w:ascii="Arial" w:hAnsi="Arial"/>
                <w:sz w:val="20"/>
                <w:szCs w:val="20"/>
                <w:u w:val="single"/>
              </w:rPr>
              <w:t>Digital Marketing Manager</w:t>
            </w:r>
          </w:p>
          <w:p w:rsidR="00492758" w:rsidRDefault="00492758" w:rsidP="00492758">
            <w:pPr>
              <w:pStyle w:val="TextBody"/>
              <w:spacing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br/>
              <w:t>• Devise and implement both strategic and tactical digital marketing plans</w:t>
            </w:r>
            <w:r>
              <w:rPr>
                <w:rFonts w:ascii="Arial" w:hAnsi="Arial"/>
                <w:sz w:val="20"/>
                <w:szCs w:val="20"/>
              </w:rPr>
              <w:br/>
              <w:t>• Create and implement integrated digital marketing campaigns as planned</w:t>
            </w:r>
            <w:r>
              <w:rPr>
                <w:rFonts w:ascii="Arial" w:hAnsi="Arial"/>
                <w:sz w:val="20"/>
                <w:szCs w:val="20"/>
              </w:rPr>
              <w:br/>
              <w:t>• Manage social marketing strategies</w:t>
            </w:r>
            <w:r>
              <w:rPr>
                <w:rFonts w:ascii="Arial" w:hAnsi="Arial"/>
                <w:sz w:val="20"/>
                <w:szCs w:val="20"/>
              </w:rPr>
              <w:br/>
              <w:t>• Monitor website metrics to foresee trends and keep tabs on traffic</w:t>
            </w:r>
            <w:r>
              <w:rPr>
                <w:rFonts w:ascii="Arial" w:hAnsi="Arial"/>
                <w:sz w:val="20"/>
                <w:szCs w:val="20"/>
              </w:rPr>
              <w:br/>
              <w:t>• Design campaigns to promote products</w:t>
            </w:r>
          </w:p>
          <w:p w:rsidR="00492758" w:rsidRDefault="00492758" w:rsidP="00492758">
            <w:pPr>
              <w:pStyle w:val="TextBody"/>
              <w:spacing w:line="240" w:lineRule="auto"/>
              <w:rPr>
                <w:rFonts w:ascii="Arial" w:hAnsi="Arial"/>
                <w:sz w:val="20"/>
                <w:szCs w:val="20"/>
              </w:rPr>
            </w:pPr>
            <w:r w:rsidRPr="00DD6B79">
              <w:rPr>
                <w:rFonts w:ascii="Arial" w:hAnsi="Arial"/>
                <w:b/>
                <w:bCs/>
                <w:sz w:val="20"/>
                <w:szCs w:val="20"/>
                <w:u w:val="single"/>
              </w:rPr>
              <w:t>Content Writing</w:t>
            </w:r>
            <w:r w:rsidRPr="00531EF1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492758" w:rsidRDefault="00492758" w:rsidP="00492758">
            <w:pPr>
              <w:pStyle w:val="TextBody"/>
              <w:spacing w:line="240" w:lineRule="auto"/>
              <w:rPr>
                <w:rFonts w:ascii="Arial" w:hAnsi="Arial" w:cs="Arial Unicode MS"/>
                <w:sz w:val="20"/>
                <w:szCs w:val="20"/>
                <w:cs/>
              </w:rPr>
            </w:pPr>
            <w:r w:rsidRPr="00531EF1">
              <w:rPr>
                <w:rFonts w:ascii="Arial" w:hAnsi="Arial"/>
                <w:sz w:val="20"/>
                <w:szCs w:val="20"/>
              </w:rPr>
              <w:br/>
              <w:t xml:space="preserve">• </w:t>
            </w:r>
            <w:r w:rsidRPr="00DD6B79">
              <w:rPr>
                <w:rFonts w:asciiTheme="minorBidi" w:hAnsiTheme="minorBidi" w:cstheme="minorBidi"/>
                <w:color w:val="000000" w:themeColor="text1"/>
                <w:sz w:val="20"/>
                <w:szCs w:val="20"/>
                <w:shd w:val="clear" w:color="auto" w:fill="FFFFFF"/>
              </w:rPr>
              <w:t>The ability to express in writing as well as verbally</w:t>
            </w:r>
            <w:r w:rsidRPr="00DD6B79">
              <w:rPr>
                <w:rFonts w:asciiTheme="minorBidi" w:hAnsiTheme="minorBidi" w:cstheme="minorBidi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DD6B79">
              <w:rPr>
                <w:rFonts w:ascii="Arial" w:hAnsi="Arial"/>
                <w:color w:val="000000" w:themeColor="text1"/>
                <w:sz w:val="20"/>
                <w:szCs w:val="20"/>
              </w:rPr>
              <w:t>•</w:t>
            </w:r>
            <w:r w:rsidRPr="00DD6B79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 </w:t>
            </w:r>
            <w:r w:rsidRPr="00DD6B79">
              <w:rPr>
                <w:rFonts w:asciiTheme="minorBidi" w:hAnsiTheme="minorBidi" w:cstheme="minorBidi"/>
                <w:color w:val="000000" w:themeColor="text1"/>
                <w:sz w:val="20"/>
                <w:szCs w:val="20"/>
                <w:shd w:val="clear" w:color="auto" w:fill="FFFFFF"/>
              </w:rPr>
              <w:t>Learn to review and be able to catch mistakes because writing is half of it editing</w:t>
            </w:r>
            <w:r w:rsidRPr="00DD6B79">
              <w:rPr>
                <w:rFonts w:ascii="Arial" w:hAnsi="Arial"/>
                <w:color w:val="000000" w:themeColor="text1"/>
                <w:sz w:val="20"/>
                <w:szCs w:val="20"/>
              </w:rPr>
              <w:br/>
              <w:t xml:space="preserve">• </w:t>
            </w:r>
            <w:r w:rsidRPr="00DD6B79">
              <w:rPr>
                <w:rFonts w:asciiTheme="minorBidi" w:hAnsiTheme="minorBidi" w:cstheme="minorBidi"/>
                <w:color w:val="000000" w:themeColor="text1"/>
                <w:sz w:val="20"/>
                <w:szCs w:val="20"/>
                <w:shd w:val="clear" w:color="auto" w:fill="FFFFFF"/>
              </w:rPr>
              <w:t>the ability to choose the right topic at the right time and write about it in the right way</w:t>
            </w:r>
            <w:r w:rsidRPr="00DD6B79">
              <w:rPr>
                <w:rFonts w:ascii="Arial" w:hAnsi="Arial"/>
                <w:color w:val="000000" w:themeColor="text1"/>
                <w:sz w:val="20"/>
                <w:szCs w:val="20"/>
              </w:rPr>
              <w:br/>
              <w:t xml:space="preserve">• </w:t>
            </w:r>
            <w:r w:rsidRPr="00DD6B79">
              <w:rPr>
                <w:rFonts w:asciiTheme="minorBidi" w:hAnsiTheme="minorBidi" w:cstheme="minorBidi"/>
                <w:color w:val="000000" w:themeColor="text1"/>
                <w:sz w:val="20"/>
                <w:szCs w:val="20"/>
                <w:shd w:val="clear" w:color="auto" w:fill="FFFFFF"/>
              </w:rPr>
              <w:t>Knowing how to write for social media (social networking sites)</w:t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:rsidR="00492758" w:rsidRPr="00DD6B79" w:rsidRDefault="00492758" w:rsidP="00492758">
            <w:pPr>
              <w:pStyle w:val="TextBody"/>
              <w:spacing w:line="240" w:lineRule="auto"/>
              <w:rPr>
                <w:rFonts w:ascii="Arial" w:hAnsi="Arial" w:cs="Arial Unicode MS"/>
                <w:b/>
                <w:bCs/>
                <w:sz w:val="20"/>
                <w:szCs w:val="20"/>
                <w:u w:val="single"/>
                <w:lang w:val="en-US" w:bidi="ar-SA"/>
              </w:rPr>
            </w:pPr>
            <w:r w:rsidRPr="00DD6B79">
              <w:rPr>
                <w:rFonts w:ascii="Arial" w:hAnsi="Arial" w:cs="Arial Unicode MS"/>
                <w:b/>
                <w:bCs/>
                <w:color w:val="000000" w:themeColor="text1"/>
                <w:sz w:val="20"/>
                <w:szCs w:val="20"/>
                <w:u w:val="single"/>
                <w:lang w:val="en-US" w:bidi="ar-SA"/>
              </w:rPr>
              <w:t xml:space="preserve">Graphic Design </w:t>
            </w:r>
          </w:p>
          <w:p w:rsidR="00492758" w:rsidRPr="0001734A" w:rsidRDefault="00492758" w:rsidP="00492758">
            <w:pPr>
              <w:pStyle w:val="TextBody"/>
              <w:spacing w:line="240" w:lineRule="auto"/>
              <w:rPr>
                <w:rFonts w:ascii="Arial" w:hAnsi="Arial" w:cs="Arial Unicode MS"/>
                <w:sz w:val="20"/>
                <w:szCs w:val="20"/>
                <w:lang w:val="en-US" w:bidi="ar-SA"/>
              </w:rPr>
            </w:pP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I provide all graphic design services; </w:t>
            </w:r>
          </w:p>
          <w:p w:rsidR="00492758" w:rsidRPr="0001734A" w:rsidRDefault="00492758" w:rsidP="00492758">
            <w:pPr>
              <w:pStyle w:val="TextBody"/>
              <w:spacing w:line="240" w:lineRule="auto"/>
              <w:rPr>
                <w:rFonts w:ascii="Arial" w:hAnsi="Arial" w:cs="Arial Unicode MS"/>
                <w:sz w:val="20"/>
                <w:szCs w:val="20"/>
                <w:lang w:val="en-US" w:bidi="ar-SA"/>
              </w:rPr>
            </w:pP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>Brochure, banner, info graphic, logos, social media advertisement, business card, PowerPoint project etc.</w:t>
            </w:r>
          </w:p>
          <w:p w:rsidR="00492758" w:rsidRPr="0001734A" w:rsidRDefault="00492758" w:rsidP="00492758">
            <w:pPr>
              <w:pStyle w:val="TextBody"/>
              <w:spacing w:line="240" w:lineRule="auto"/>
              <w:rPr>
                <w:rFonts w:ascii="Arial" w:hAnsi="Arial" w:cs="Arial Unicode MS"/>
                <w:sz w:val="20"/>
                <w:szCs w:val="20"/>
                <w:lang w:val="en-US" w:bidi="ar-SA"/>
              </w:rPr>
            </w:pPr>
            <w:r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I </w:t>
            </w: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>have been working on Photoshop, illustrator</w:t>
            </w:r>
            <w:r>
              <w:rPr>
                <w:rFonts w:ascii="Arial" w:hAnsi="Arial" w:cs="Arial Unicode MS"/>
                <w:sz w:val="20"/>
                <w:szCs w:val="20"/>
                <w:lang w:val="en-US" w:bidi="ar-SA"/>
              </w:rPr>
              <w:t>, After Effect,</w:t>
            </w: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 </w:t>
            </w:r>
            <w:r>
              <w:rPr>
                <w:rFonts w:ascii="Arial" w:hAnsi="Arial" w:cs="Arial Unicode MS"/>
                <w:sz w:val="20"/>
                <w:szCs w:val="20"/>
                <w:lang w:val="en-US" w:bidi="ar-SA"/>
              </w:rPr>
              <w:t>Premier,</w:t>
            </w: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 Power</w:t>
            </w:r>
            <w:r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 </w:t>
            </w: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Point </w:t>
            </w:r>
            <w:r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and MS Word </w:t>
            </w: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>for a long time and has gained various experiences.</w:t>
            </w:r>
          </w:p>
          <w:p w:rsidR="003D1B71" w:rsidRPr="001D52F6" w:rsidRDefault="00492758" w:rsidP="001D52F6">
            <w:pPr>
              <w:pStyle w:val="TextBody"/>
              <w:spacing w:line="240" w:lineRule="auto"/>
              <w:rPr>
                <w:rFonts w:ascii="Arial" w:hAnsi="Arial" w:cs="Arial Unicode MS"/>
                <w:sz w:val="20"/>
                <w:szCs w:val="20"/>
                <w:lang w:val="en-US" w:bidi="ar-SA"/>
              </w:rPr>
            </w:pP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>I have also satisfied many Clint</w:t>
            </w:r>
            <w:r>
              <w:rPr>
                <w:rFonts w:ascii="Arial" w:hAnsi="Arial" w:cs="Arial Unicode MS"/>
                <w:sz w:val="20"/>
                <w:szCs w:val="20"/>
                <w:lang w:val="en-US" w:bidi="ar-SA"/>
              </w:rPr>
              <w:t xml:space="preserve">. </w:t>
            </w:r>
            <w:r w:rsidRPr="0001734A">
              <w:rPr>
                <w:rFonts w:ascii="Arial" w:hAnsi="Arial" w:cs="Arial Unicode MS"/>
                <w:sz w:val="20"/>
                <w:szCs w:val="20"/>
                <w:lang w:val="en-US" w:bidi="ar-SA"/>
              </w:rPr>
              <w:t>I will try to help you.</w:t>
            </w:r>
          </w:p>
        </w:tc>
      </w:tr>
      <w:tr w:rsidR="003D1B71" w:rsidTr="00D0126D">
        <w:trPr>
          <w:trHeight w:val="543"/>
        </w:trPr>
        <w:tc>
          <w:tcPr>
            <w:tcW w:w="36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99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45195F" wp14:editId="06EB2A7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81AEB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5" w:type="dxa"/>
            <w:vAlign w:val="center"/>
          </w:tcPr>
          <w:p w:rsidR="003D1B71" w:rsidRPr="00380FD1" w:rsidRDefault="00492758" w:rsidP="00492758">
            <w:pPr>
              <w:pStyle w:val="Information"/>
            </w:pPr>
            <w:r>
              <w:t>Gaza , 00970</w:t>
            </w: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D0126D">
        <w:trPr>
          <w:trHeight w:val="183"/>
        </w:trPr>
        <w:tc>
          <w:tcPr>
            <w:tcW w:w="36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475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D0126D">
        <w:trPr>
          <w:trHeight w:val="624"/>
        </w:trPr>
        <w:tc>
          <w:tcPr>
            <w:tcW w:w="36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99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C86EEC" wp14:editId="525411D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7FD84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5" w:type="dxa"/>
            <w:vAlign w:val="center"/>
          </w:tcPr>
          <w:p w:rsidR="003D1B71" w:rsidRPr="00380FD1" w:rsidRDefault="00492758" w:rsidP="00380FD1">
            <w:pPr>
              <w:pStyle w:val="Information"/>
            </w:pPr>
            <w:r>
              <w:t>00970-</w:t>
            </w:r>
            <w:r w:rsidRPr="00492758">
              <w:t>59</w:t>
            </w:r>
            <w:r>
              <w:t>-</w:t>
            </w:r>
            <w:r w:rsidRPr="00492758">
              <w:t>207</w:t>
            </w:r>
            <w:r>
              <w:t>-</w:t>
            </w:r>
            <w:r w:rsidRPr="00492758">
              <w:t>2909</w:t>
            </w: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D0126D">
        <w:trPr>
          <w:trHeight w:val="183"/>
        </w:trPr>
        <w:tc>
          <w:tcPr>
            <w:tcW w:w="36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475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D0126D">
        <w:trPr>
          <w:trHeight w:val="633"/>
        </w:trPr>
        <w:tc>
          <w:tcPr>
            <w:tcW w:w="36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99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3DA1EC" wp14:editId="1D79D0C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5A17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5" w:type="dxa"/>
            <w:vAlign w:val="center"/>
          </w:tcPr>
          <w:p w:rsidR="003D1B71" w:rsidRPr="00380FD1" w:rsidRDefault="00492758" w:rsidP="00492758">
            <w:pPr>
              <w:pStyle w:val="Information"/>
            </w:pPr>
            <w:hyperlink r:id="rId17" w:history="1">
              <w:r w:rsidRPr="00EB59AD">
                <w:rPr>
                  <w:rStyle w:val="Hyperlink"/>
                </w:rPr>
                <w:t>bisanahmed1998@gmail.com</w:t>
              </w:r>
            </w:hyperlink>
            <w:r>
              <w:t xml:space="preserve"> </w:t>
            </w: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D0126D">
        <w:trPr>
          <w:trHeight w:val="174"/>
        </w:trPr>
        <w:tc>
          <w:tcPr>
            <w:tcW w:w="360" w:type="dxa"/>
          </w:tcPr>
          <w:p w:rsidR="003D1B71" w:rsidRPr="00376291" w:rsidRDefault="00D0126D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  <w:r>
              <w:rPr>
                <w:rFonts w:ascii="Arial" w:hAnsi="Arial" w:cs="Arial Unicode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4A0C85" wp14:editId="64CF420D">
                      <wp:simplePos x="0" y="0"/>
                      <wp:positionH relativeFrom="column">
                        <wp:posOffset>79638</wp:posOffset>
                      </wp:positionH>
                      <wp:positionV relativeFrom="paragraph">
                        <wp:posOffset>255606</wp:posOffset>
                      </wp:positionV>
                      <wp:extent cx="2397760" cy="663575"/>
                      <wp:effectExtent l="0" t="0" r="0" b="317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7760" cy="663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26D" w:rsidRPr="00D0126D" w:rsidRDefault="00D0126D" w:rsidP="00D0126D">
                                  <w:pPr>
                                    <w:pStyle w:val="Heading1"/>
                                    <w:pBdr>
                                      <w:top w:val="single" w:sz="24" w:space="9" w:color="2C567A" w:themeColor="accent1"/>
                                    </w:pBdr>
                                  </w:pPr>
                                  <w:r w:rsidRPr="00D0126D">
                                    <w:rPr>
                                      <w:rStyle w:val="StrongEmphasis"/>
                                      <w:b/>
                                      <w:bCs/>
                                    </w:rPr>
                                    <w:t>ADDITIONAL STRENGTHS</w:t>
                                  </w:r>
                                  <w:r w:rsidRPr="00D0126D">
                                    <w:br/>
                                  </w:r>
                                </w:p>
                                <w:p w:rsidR="00D0126D" w:rsidRDefault="00D0126D" w:rsidP="00D0126D">
                                  <w:pPr>
                                    <w:pStyle w:val="Experienc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A0C85" id="Text Box 5" o:spid="_x0000_s1027" type="#_x0000_t202" style="position:absolute;margin-left:6.25pt;margin-top:20.15pt;width:188.8pt;height: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" filled="f" stroked="f" strokeweight=".5pt">
                      <v:textbox>
                        <w:txbxContent>
                          <w:p w:rsidR="00D0126D" w:rsidRPr="00D0126D" w:rsidRDefault="00D0126D" w:rsidP="00D0126D">
                            <w:pPr>
                              <w:pStyle w:val="Heading1"/>
                              <w:pBdr>
                                <w:top w:val="single" w:sz="24" w:space="9" w:color="2C567A" w:themeColor="accent1"/>
                              </w:pBdr>
                            </w:pPr>
                            <w:r w:rsidRPr="00D0126D">
                              <w:rPr>
                                <w:rStyle w:val="StrongEmphasis"/>
                                <w:b/>
                                <w:bCs/>
                              </w:rPr>
                              <w:t>ADDITIONAL STRENGTHS</w:t>
                            </w:r>
                            <w:r w:rsidRPr="00D0126D">
                              <w:br/>
                            </w:r>
                          </w:p>
                          <w:p w:rsidR="00D0126D" w:rsidRDefault="00D0126D" w:rsidP="00D0126D">
                            <w:pPr>
                              <w:pStyle w:val="Experienc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75" w:type="dxa"/>
            <w:gridSpan w:val="2"/>
            <w:vAlign w:val="center"/>
          </w:tcPr>
          <w:p w:rsidR="003D1B71" w:rsidRPr="00376291" w:rsidRDefault="00D0126D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  <w:r w:rsidRPr="00F905E1">
              <w:rPr>
                <w:rFonts w:ascii="Arial" w:hAnsi="Arial" w:cs="Arial Unicode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437D40" wp14:editId="7628E63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-276225</wp:posOffset>
                      </wp:positionV>
                      <wp:extent cx="2061210" cy="1250315"/>
                      <wp:effectExtent l="0" t="0" r="0" b="698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1210" cy="125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26D" w:rsidRDefault="00D0126D" w:rsidP="00D0126D"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• Excellent communication skills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br/>
                                    <w:t>• Ability to work on multiple tasks at one time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br/>
                                    <w:t>• Experience in marketing with e-mails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br/>
                                    <w:t>• Strong analytic and organizational skills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37D40" id="Text Box 13" o:spid="_x0000_s1028" type="#_x0000_t202" style="position:absolute;margin-left:-.15pt;margin-top:-21.75pt;width:162.3pt;height:9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" filled="f" stroked="f" strokeweight=".5pt">
                      <v:textbox>
                        <w:txbxContent>
                          <w:p w:rsidR="00D0126D" w:rsidRDefault="00D0126D" w:rsidP="00D0126D"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• Excellent communication skills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• Ability to work on multiple tasks at one time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• Experience in marketing with e-mails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• Strong analytic and organizational skills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</w:tbl>
    <w:p w:rsidR="007F5B63" w:rsidRPr="00CE1E3D" w:rsidRDefault="007F5B63" w:rsidP="006D79A8">
      <w:pPr>
        <w:pStyle w:val="BodyText"/>
      </w:pPr>
      <w:bookmarkStart w:id="0" w:name="_GoBack"/>
      <w:bookmarkEnd w:id="0"/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ECC" w:rsidRDefault="00D45ECC" w:rsidP="00590471">
      <w:r>
        <w:separator/>
      </w:r>
    </w:p>
  </w:endnote>
  <w:endnote w:type="continuationSeparator" w:id="0">
    <w:p w:rsidR="00D45ECC" w:rsidRDefault="00D45E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ECC" w:rsidRDefault="00D45ECC" w:rsidP="00590471">
      <w:r>
        <w:separator/>
      </w:r>
    </w:p>
  </w:footnote>
  <w:footnote w:type="continuationSeparator" w:id="0">
    <w:p w:rsidR="00D45ECC" w:rsidRDefault="00D45E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444B62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58"/>
    <w:rsid w:val="00060042"/>
    <w:rsid w:val="0008685D"/>
    <w:rsid w:val="00090860"/>
    <w:rsid w:val="00112FD7"/>
    <w:rsid w:val="00150ABD"/>
    <w:rsid w:val="001946FC"/>
    <w:rsid w:val="001D52F6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92758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126D"/>
    <w:rsid w:val="00D053FA"/>
    <w:rsid w:val="00D45ECC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492758"/>
    <w:rPr>
      <w:color w:val="0563C1" w:themeColor="hyperlink"/>
      <w:u w:val="single"/>
    </w:rPr>
  </w:style>
  <w:style w:type="character" w:customStyle="1" w:styleId="StrongEmphasis">
    <w:name w:val="Strong Emphasis"/>
    <w:rsid w:val="00492758"/>
    <w:rPr>
      <w:b/>
      <w:bCs/>
    </w:rPr>
  </w:style>
  <w:style w:type="paragraph" w:customStyle="1" w:styleId="TextBody">
    <w:name w:val="Text Body"/>
    <w:basedOn w:val="Normal"/>
    <w:rsid w:val="00492758"/>
    <w:pPr>
      <w:suppressAutoHyphens/>
      <w:autoSpaceDE/>
      <w:autoSpaceDN/>
      <w:adjustRightInd/>
      <w:spacing w:after="140" w:line="288" w:lineRule="auto"/>
    </w:pPr>
    <w:rPr>
      <w:rFonts w:ascii="Liberation Serif" w:eastAsia="Droid Sans Fallback" w:hAnsi="Liberation Serif" w:cs="FreeSans"/>
      <w:sz w:val="24"/>
      <w:szCs w:val="24"/>
      <w:lang w:val="en-IN" w:eastAsia="zh-CN"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52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52F6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D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3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bisanahmed1998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n%20Rehan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2021-07-31T12:00:00Z</dcterms:created>
  <dcterms:modified xsi:type="dcterms:W3CDTF">2021-07-31T12:15:00Z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