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FE5F04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a5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2F1D9C" w:rsidP="00310F17">
            <w:pPr>
              <w:pStyle w:val="a9"/>
            </w:pPr>
            <w:r>
              <w:t>Yasmeen Ezzat</w:t>
            </w:r>
            <w:r w:rsidR="003D1B71" w:rsidRPr="00310F17">
              <w:br/>
            </w:r>
            <w:r>
              <w:t>Taha</w:t>
            </w:r>
          </w:p>
        </w:tc>
      </w:tr>
      <w:tr w:rsidR="003D1B71" w:rsidTr="00FE5F04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05013D" w:rsidRDefault="0005013D" w:rsidP="0005013D">
            <w:pPr>
              <w:pStyle w:val="2"/>
              <w:rPr>
                <w:rFonts w:ascii="Calibri" w:hAnsi="Calibri" w:cs="Calibri"/>
                <w:color w:val="0072C7"/>
              </w:rPr>
            </w:pPr>
          </w:p>
          <w:p w:rsidR="002C2BE9" w:rsidRDefault="0005013D" w:rsidP="002C2BE9">
            <w:pPr>
              <w:pStyle w:val="a9"/>
              <w:rPr>
                <w:sz w:val="44"/>
                <w:szCs w:val="40"/>
              </w:rPr>
            </w:pPr>
            <w:r w:rsidRPr="002C2BE9">
              <w:rPr>
                <w:sz w:val="44"/>
                <w:szCs w:val="40"/>
              </w:rPr>
              <w:t xml:space="preserve"> </w:t>
            </w:r>
            <w:r w:rsidR="002C2BE9">
              <w:rPr>
                <w:sz w:val="44"/>
                <w:szCs w:val="40"/>
              </w:rPr>
              <w:t>N</w:t>
            </w:r>
            <w:r w:rsidRPr="002C2BE9">
              <w:rPr>
                <w:sz w:val="44"/>
                <w:szCs w:val="40"/>
              </w:rPr>
              <w:t xml:space="preserve">ame : </w:t>
            </w:r>
            <w:proofErr w:type="spellStart"/>
            <w:r w:rsidR="003F6366" w:rsidRPr="002C2BE9">
              <w:rPr>
                <w:sz w:val="44"/>
                <w:szCs w:val="40"/>
              </w:rPr>
              <w:t>Yasmeen</w:t>
            </w:r>
            <w:proofErr w:type="spellEnd"/>
            <w:r w:rsidR="003F6366" w:rsidRPr="002C2BE9">
              <w:rPr>
                <w:sz w:val="44"/>
                <w:szCs w:val="40"/>
              </w:rPr>
              <w:t xml:space="preserve"> </w:t>
            </w:r>
            <w:proofErr w:type="spellStart"/>
            <w:r w:rsidR="003F6366" w:rsidRPr="002C2BE9">
              <w:rPr>
                <w:sz w:val="44"/>
                <w:szCs w:val="40"/>
              </w:rPr>
              <w:t>ezzat</w:t>
            </w:r>
            <w:proofErr w:type="spellEnd"/>
            <w:r w:rsidR="003F6366" w:rsidRPr="002C2BE9">
              <w:rPr>
                <w:sz w:val="44"/>
                <w:szCs w:val="40"/>
              </w:rPr>
              <w:t xml:space="preserve"> </w:t>
            </w:r>
            <w:proofErr w:type="spellStart"/>
            <w:r w:rsidR="003F6366" w:rsidRPr="002C2BE9">
              <w:rPr>
                <w:sz w:val="44"/>
                <w:szCs w:val="40"/>
              </w:rPr>
              <w:t>taha</w:t>
            </w:r>
            <w:proofErr w:type="spellEnd"/>
            <w:r w:rsidR="003F6366" w:rsidRPr="002C2BE9">
              <w:rPr>
                <w:sz w:val="44"/>
                <w:szCs w:val="40"/>
              </w:rPr>
              <w:t xml:space="preserve"> </w:t>
            </w:r>
            <w:r w:rsidRPr="0005013D">
              <w:t xml:space="preserve">Date of Birth </w:t>
            </w:r>
            <w:r>
              <w:t>: 16/9/2001</w:t>
            </w:r>
            <w:r w:rsidR="003F6366">
              <w:br/>
            </w:r>
            <w:r w:rsidRPr="0005013D">
              <w:t>Nationality: Palestinian</w:t>
            </w:r>
          </w:p>
          <w:p w:rsidR="0005013D" w:rsidRPr="002C2BE9" w:rsidRDefault="0005013D" w:rsidP="002C2BE9">
            <w:pPr>
              <w:pStyle w:val="a9"/>
              <w:rPr>
                <w:sz w:val="44"/>
                <w:szCs w:val="40"/>
              </w:rPr>
            </w:pPr>
            <w:r w:rsidRPr="0005013D">
              <w:t>Religion</w:t>
            </w:r>
            <w:r>
              <w:t xml:space="preserve">: </w:t>
            </w:r>
            <w:r w:rsidRPr="0005013D">
              <w:t>Muslim</w:t>
            </w:r>
          </w:p>
          <w:p w:rsidR="0005013D" w:rsidRPr="0005013D" w:rsidRDefault="0005013D" w:rsidP="0005013D"/>
          <w:p w:rsidR="0005013D" w:rsidRPr="0005013D" w:rsidRDefault="0005013D" w:rsidP="0005013D"/>
          <w:p w:rsidR="003F6366" w:rsidRPr="003F6366" w:rsidRDefault="003F6366" w:rsidP="003F6366">
            <w:pPr>
              <w:rPr>
                <w:rtl/>
              </w:rPr>
            </w:pPr>
          </w:p>
          <w:p w:rsidR="003F6366" w:rsidRDefault="003F6366" w:rsidP="003F6366"/>
          <w:p w:rsidR="003F6366" w:rsidRDefault="003F6366" w:rsidP="003F6366"/>
          <w:p w:rsidR="003F6366" w:rsidRDefault="003F6366" w:rsidP="003F6366"/>
          <w:p w:rsidR="003F6366" w:rsidRDefault="003F6366" w:rsidP="003F6366"/>
          <w:p w:rsidR="003F6366" w:rsidRDefault="003F6366" w:rsidP="003F6366"/>
          <w:p w:rsidR="003F6366" w:rsidRDefault="003F6366" w:rsidP="003F6366"/>
          <w:p w:rsidR="003F6366" w:rsidRDefault="003F6366" w:rsidP="003F6366"/>
          <w:p w:rsidR="002F6E39" w:rsidRDefault="002F6E39" w:rsidP="002C2BE9">
            <w:pPr>
              <w:pStyle w:val="2"/>
              <w:rPr>
                <w:rFonts w:ascii="Calibri" w:hAnsi="Calibri" w:cs="Calibri"/>
                <w:color w:val="0072C7"/>
                <w:sz w:val="22"/>
                <w:szCs w:val="22"/>
              </w:rPr>
            </w:pPr>
          </w:p>
          <w:p w:rsidR="002C2BE9" w:rsidRPr="002C2BE9" w:rsidRDefault="002C2BE9" w:rsidP="002C2BE9">
            <w:pPr>
              <w:pStyle w:val="1"/>
              <w:rPr>
                <w:rFonts w:asciiTheme="minorHAnsi" w:eastAsiaTheme="minorEastAsia" w:hAnsiTheme="minorHAnsi" w:cstheme="minorBidi"/>
                <w:color w:val="auto"/>
                <w:sz w:val="36"/>
                <w:szCs w:val="24"/>
              </w:rPr>
            </w:pPr>
            <w:r w:rsidRPr="002C2BE9">
              <w:rPr>
                <w:rFonts w:hint="cs"/>
                <w:sz w:val="44"/>
                <w:szCs w:val="32"/>
                <w:rtl/>
              </w:rPr>
              <w:lastRenderedPageBreak/>
              <w:t xml:space="preserve"> </w:t>
            </w:r>
            <w:r w:rsidR="002F6E39" w:rsidRPr="002C2BE9">
              <w:rPr>
                <w:rFonts w:hint="cs"/>
                <w:sz w:val="44"/>
                <w:szCs w:val="32"/>
                <w:rtl/>
              </w:rPr>
              <w:t>الخبرة والمهارات</w:t>
            </w:r>
            <w:r w:rsidR="002F6E39" w:rsidRPr="002C2BE9">
              <w:rPr>
                <w:rFonts w:hint="cs"/>
                <w:sz w:val="36"/>
                <w:szCs w:val="24"/>
                <w:rtl/>
              </w:rPr>
              <w:t xml:space="preserve"> </w:t>
            </w:r>
            <w:r w:rsidRPr="002C2BE9">
              <w:rPr>
                <w:sz w:val="36"/>
                <w:szCs w:val="24"/>
              </w:rPr>
              <w:t xml:space="preserve"> </w:t>
            </w:r>
            <w:sdt>
              <w:sdtPr>
                <w:rPr>
                  <w:sz w:val="36"/>
                  <w:szCs w:val="24"/>
                </w:rPr>
                <w:id w:val="947819941"/>
                <w:placeholder>
                  <w:docPart w:val="6D068C0652BB4520A6655DD4636F3581"/>
                </w:placeholder>
                <w:temporary/>
                <w:showingPlcHdr/>
              </w:sdtPr>
              <w:sdtContent>
                <w:r w:rsidRPr="002C2BE9">
                  <w:rPr>
                    <w:sz w:val="36"/>
                    <w:szCs w:val="24"/>
                  </w:rPr>
                  <w:t>Experience</w:t>
                </w:r>
              </w:sdtContent>
            </w:sdt>
          </w:p>
          <w:p w:rsidR="003D1B71" w:rsidRPr="002F6E39" w:rsidRDefault="003D1B71" w:rsidP="002F6E39">
            <w:pPr>
              <w:pStyle w:val="2"/>
              <w:rPr>
                <w:rFonts w:ascii="Calibri" w:hAnsi="Calibri" w:cs="Calibri"/>
                <w:color w:val="0072C7"/>
                <w:sz w:val="22"/>
                <w:szCs w:val="22"/>
                <w:rtl/>
              </w:rPr>
            </w:pPr>
          </w:p>
          <w:p w:rsidR="002F6E39" w:rsidRPr="002C2BE9" w:rsidRDefault="002F6E39" w:rsidP="002C2BE9">
            <w:pPr>
              <w:pStyle w:val="Dates"/>
              <w:numPr>
                <w:ilvl w:val="0"/>
                <w:numId w:val="4"/>
              </w:numPr>
              <w:rPr>
                <w:rFonts w:ascii="Calibri" w:hAnsi="Calibri" w:cs="Calibri"/>
                <w:b w:val="0"/>
                <w:bCs/>
                <w:sz w:val="22"/>
                <w:szCs w:val="24"/>
                <w:rtl/>
              </w:rPr>
            </w:pPr>
            <w:r w:rsidRPr="002C2BE9">
              <w:rPr>
                <w:rFonts w:ascii="Calibri" w:hAnsi="Calibri" w:cs="Calibri"/>
                <w:b w:val="0"/>
                <w:bCs/>
                <w:sz w:val="22"/>
                <w:szCs w:val="24"/>
              </w:rPr>
              <w:t>Java programming</w:t>
            </w:r>
          </w:p>
          <w:p w:rsidR="002F6E39" w:rsidRPr="002C2BE9" w:rsidRDefault="002F6E39" w:rsidP="002F6E39">
            <w:pPr>
              <w:pStyle w:val="Dates"/>
              <w:rPr>
                <w:rFonts w:ascii="Calibri" w:hAnsi="Calibri" w:cs="Calibri"/>
                <w:b w:val="0"/>
                <w:bCs/>
                <w:sz w:val="22"/>
                <w:szCs w:val="24"/>
              </w:rPr>
            </w:pPr>
          </w:p>
          <w:p w:rsidR="002F6E39" w:rsidRPr="002C2BE9" w:rsidRDefault="002F6E39" w:rsidP="002C2BE9">
            <w:pPr>
              <w:pStyle w:val="Dates"/>
              <w:numPr>
                <w:ilvl w:val="0"/>
                <w:numId w:val="4"/>
              </w:numPr>
              <w:rPr>
                <w:rFonts w:ascii="Calibri" w:hAnsi="Calibri" w:cs="Calibri"/>
                <w:b w:val="0"/>
                <w:bCs/>
                <w:sz w:val="22"/>
                <w:szCs w:val="24"/>
              </w:rPr>
            </w:pPr>
            <w:r w:rsidRPr="002C2BE9">
              <w:rPr>
                <w:rFonts w:ascii="Calibri" w:hAnsi="Calibri" w:cs="Calibri"/>
                <w:b w:val="0"/>
                <w:bCs/>
                <w:sz w:val="22"/>
                <w:szCs w:val="24"/>
              </w:rPr>
              <w:t>&amp; Flutter programmer</w:t>
            </w:r>
          </w:p>
          <w:p w:rsidR="002F6E39" w:rsidRPr="002C2BE9" w:rsidRDefault="002F6E39" w:rsidP="002F6E39">
            <w:pPr>
              <w:pStyle w:val="Dates"/>
              <w:rPr>
                <w:rFonts w:ascii="Calibri" w:hAnsi="Calibri" w:cs="Calibri"/>
                <w:b w:val="0"/>
                <w:bCs/>
                <w:sz w:val="22"/>
                <w:szCs w:val="24"/>
              </w:rPr>
            </w:pPr>
          </w:p>
          <w:p w:rsidR="00FE5F04" w:rsidRPr="002C2BE9" w:rsidRDefault="002F6E39" w:rsidP="002C2BE9">
            <w:pPr>
              <w:pStyle w:val="Dates"/>
              <w:numPr>
                <w:ilvl w:val="0"/>
                <w:numId w:val="4"/>
              </w:numPr>
              <w:rPr>
                <w:rFonts w:ascii="Calibri" w:hAnsi="Calibri" w:cs="Calibri"/>
                <w:b w:val="0"/>
                <w:bCs/>
                <w:sz w:val="22"/>
                <w:szCs w:val="24"/>
              </w:rPr>
            </w:pPr>
            <w:r w:rsidRPr="002C2BE9">
              <w:rPr>
                <w:rFonts w:ascii="Calibri" w:hAnsi="Calibri" w:cs="Calibri"/>
                <w:b w:val="0"/>
                <w:bCs/>
                <w:sz w:val="22"/>
                <w:szCs w:val="24"/>
              </w:rPr>
              <w:t>Design by Photoshop and Illustrator</w:t>
            </w:r>
          </w:p>
          <w:p w:rsidR="00650AB4" w:rsidRPr="002C2BE9" w:rsidRDefault="00650AB4" w:rsidP="00AC6C7E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:rsidR="00650AB4" w:rsidRPr="002C2BE9" w:rsidRDefault="00650AB4" w:rsidP="002C2BE9">
            <w:pPr>
              <w:pStyle w:val="a0"/>
              <w:numPr>
                <w:ilvl w:val="0"/>
                <w:numId w:val="4"/>
              </w:numPr>
              <w:rPr>
                <w:rFonts w:ascii="Calibri" w:hAnsi="Calibri" w:cs="Calibri"/>
                <w:bCs/>
                <w:sz w:val="28"/>
                <w:szCs w:val="28"/>
                <w:rtl/>
              </w:rPr>
            </w:pP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>Skill in using data entry programs such as Excel, Access and Word</w:t>
            </w:r>
          </w:p>
          <w:p w:rsidR="00650AB4" w:rsidRPr="002C2BE9" w:rsidRDefault="00650AB4" w:rsidP="002C2BE9">
            <w:pPr>
              <w:pStyle w:val="a0"/>
              <w:numPr>
                <w:ilvl w:val="0"/>
                <w:numId w:val="4"/>
              </w:numPr>
              <w:rPr>
                <w:rFonts w:ascii="Calibri" w:hAnsi="Calibri" w:cs="Calibri"/>
                <w:bCs/>
                <w:sz w:val="24"/>
                <w:rtl/>
              </w:rPr>
            </w:pPr>
            <w:r w:rsidRPr="002C2BE9">
              <w:rPr>
                <w:rFonts w:ascii="Calibri" w:hAnsi="Calibri" w:cs="Calibri"/>
                <w:bCs/>
                <w:sz w:val="24"/>
                <w:rtl/>
              </w:rPr>
              <w:t>مهارة في استخدام برامج إدخال البيانات مثل</w:t>
            </w:r>
          </w:p>
          <w:p w:rsidR="00650AB4" w:rsidRPr="002C2BE9" w:rsidRDefault="00650AB4" w:rsidP="00AC6C7E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="002C2BE9">
              <w:rPr>
                <w:rFonts w:ascii="Calibri" w:hAnsi="Calibri" w:cs="Calibri"/>
                <w:bCs/>
                <w:sz w:val="28"/>
                <w:szCs w:val="28"/>
              </w:rPr>
              <w:t xml:space="preserve">                 </w:t>
            </w: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 xml:space="preserve">Excel </w:t>
            </w:r>
            <w:r w:rsidRPr="002C2BE9">
              <w:rPr>
                <w:rFonts w:ascii="Calibri" w:hAnsi="Calibri" w:cs="Calibri"/>
                <w:bCs/>
                <w:sz w:val="28"/>
                <w:szCs w:val="28"/>
                <w:rtl/>
              </w:rPr>
              <w:t>و</w:t>
            </w: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 xml:space="preserve"> Access </w:t>
            </w:r>
            <w:r w:rsidRPr="002C2BE9">
              <w:rPr>
                <w:rFonts w:ascii="Calibri" w:hAnsi="Calibri" w:cs="Calibri"/>
                <w:bCs/>
                <w:sz w:val="28"/>
                <w:szCs w:val="28"/>
                <w:rtl/>
              </w:rPr>
              <w:t>و</w:t>
            </w: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 xml:space="preserve"> Word</w:t>
            </w:r>
          </w:p>
          <w:p w:rsidR="00650AB4" w:rsidRPr="002C2BE9" w:rsidRDefault="00650AB4" w:rsidP="00AC6C7E">
            <w:pPr>
              <w:rPr>
                <w:rFonts w:ascii="Calibri" w:hAnsi="Calibri" w:cs="Calibri"/>
                <w:bCs/>
                <w:sz w:val="28"/>
                <w:szCs w:val="28"/>
                <w:rtl/>
              </w:rPr>
            </w:pPr>
          </w:p>
          <w:p w:rsidR="00650AB4" w:rsidRPr="002C2BE9" w:rsidRDefault="00650AB4" w:rsidP="002C2BE9">
            <w:pPr>
              <w:pStyle w:val="a0"/>
              <w:numPr>
                <w:ilvl w:val="0"/>
                <w:numId w:val="5"/>
              </w:numPr>
              <w:rPr>
                <w:rFonts w:ascii="Calibri" w:hAnsi="Calibri" w:cs="Calibri"/>
                <w:bCs/>
                <w:sz w:val="28"/>
                <w:szCs w:val="28"/>
              </w:rPr>
            </w:pP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 xml:space="preserve">Manage time well and withstand work pressure </w:t>
            </w:r>
            <w:r w:rsidRPr="002C2BE9">
              <w:rPr>
                <w:rFonts w:ascii="Calibri" w:hAnsi="Calibri" w:cs="Calibri"/>
                <w:bCs/>
                <w:sz w:val="24"/>
                <w:rtl/>
              </w:rPr>
              <w:t>إدارة الوقت بشكل جيد وتحمل ضغط العمل</w:t>
            </w:r>
          </w:p>
          <w:p w:rsidR="00650AB4" w:rsidRPr="002C2BE9" w:rsidRDefault="00650AB4" w:rsidP="002C2BE9">
            <w:pPr>
              <w:pStyle w:val="a0"/>
              <w:numPr>
                <w:ilvl w:val="0"/>
                <w:numId w:val="5"/>
              </w:numPr>
              <w:rPr>
                <w:rFonts w:ascii="Calibri" w:hAnsi="Calibri" w:cs="Calibri"/>
                <w:bCs/>
                <w:sz w:val="28"/>
                <w:szCs w:val="28"/>
              </w:rPr>
            </w:pPr>
            <w:r w:rsidRPr="002C2BE9">
              <w:rPr>
                <w:rFonts w:ascii="Calibri" w:hAnsi="Calibri" w:cs="Calibri"/>
                <w:bCs/>
                <w:sz w:val="28"/>
                <w:szCs w:val="28"/>
              </w:rPr>
              <w:t>The skill of communication and communication with employees and customers</w:t>
            </w:r>
          </w:p>
          <w:p w:rsidR="002C2BE9" w:rsidRDefault="002C2BE9" w:rsidP="002C2BE9">
            <w:pPr>
              <w:rPr>
                <w:rFonts w:ascii="Calibri" w:hAnsi="Calibri" w:cs="Calibri" w:hint="cs"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/>
                <w:bCs/>
                <w:sz w:val="28"/>
                <w:szCs w:val="28"/>
              </w:rPr>
              <w:t xml:space="preserve">            </w:t>
            </w:r>
            <w:r w:rsidR="00650AB4" w:rsidRPr="002C2BE9">
              <w:rPr>
                <w:rFonts w:ascii="Calibri" w:hAnsi="Calibri" w:cs="Calibri"/>
                <w:bCs/>
                <w:sz w:val="28"/>
                <w:szCs w:val="28"/>
              </w:rPr>
              <w:t>And dealing with the audience directly</w:t>
            </w:r>
          </w:p>
          <w:p w:rsidR="00650AB4" w:rsidRPr="002C2BE9" w:rsidRDefault="00650AB4" w:rsidP="002C2BE9">
            <w:pPr>
              <w:rPr>
                <w:rFonts w:ascii="Calibri" w:hAnsi="Calibri" w:cs="Calibri"/>
                <w:bCs/>
                <w:sz w:val="28"/>
                <w:szCs w:val="28"/>
                <w:rtl/>
              </w:rPr>
            </w:pPr>
            <w:r w:rsidRPr="002C2BE9">
              <w:rPr>
                <w:rFonts w:ascii="Calibri" w:hAnsi="Calibri" w:cs="Calibri" w:hint="cs"/>
                <w:bCs/>
                <w:sz w:val="24"/>
                <w:szCs w:val="24"/>
                <w:rtl/>
              </w:rPr>
              <w:t>مهارة الاتصال والتواصل مع العملاء والموظفين والقدرة الكافية على التعامل مع</w:t>
            </w:r>
            <w:r w:rsidR="002C2BE9">
              <w:rPr>
                <w:rFonts w:ascii="Calibri" w:hAnsi="Calibri" w:cs="Calibri" w:hint="cs"/>
                <w:bCs/>
                <w:sz w:val="24"/>
                <w:szCs w:val="24"/>
                <w:rtl/>
              </w:rPr>
              <w:t xml:space="preserve">       </w:t>
            </w:r>
            <w:r w:rsidRPr="002C2BE9">
              <w:rPr>
                <w:rFonts w:ascii="Calibri" w:hAnsi="Calibri" w:cs="Calibri" w:hint="cs"/>
                <w:bCs/>
                <w:sz w:val="24"/>
                <w:szCs w:val="24"/>
                <w:rtl/>
              </w:rPr>
              <w:t xml:space="preserve"> الجمهور بشكل مباشر</w:t>
            </w:r>
          </w:p>
          <w:p w:rsidR="003D1B71" w:rsidRPr="00740017" w:rsidRDefault="002F6E39" w:rsidP="00AC6C7E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 xml:space="preserve"> </w:t>
            </w:r>
          </w:p>
          <w:p w:rsidR="003D1B71" w:rsidRPr="002C2BE9" w:rsidRDefault="002C2BE9" w:rsidP="002C2BE9">
            <w:pPr>
              <w:pStyle w:val="1"/>
              <w:rPr>
                <w:sz w:val="40"/>
                <w:szCs w:val="28"/>
              </w:rPr>
            </w:pPr>
            <w:r w:rsidRPr="002C2BE9">
              <w:rPr>
                <w:sz w:val="40"/>
                <w:szCs w:val="28"/>
              </w:rPr>
              <w:t>Education</w:t>
            </w:r>
          </w:p>
          <w:p w:rsidR="003D1B71" w:rsidRPr="002C2BE9" w:rsidRDefault="00650AB4" w:rsidP="00353B60">
            <w:pPr>
              <w:pStyle w:val="SchoolName"/>
              <w:rPr>
                <w:sz w:val="28"/>
                <w:szCs w:val="28"/>
              </w:rPr>
            </w:pPr>
            <w:r w:rsidRPr="002C2BE9">
              <w:rPr>
                <w:sz w:val="28"/>
                <w:szCs w:val="28"/>
              </w:rPr>
              <w:t>Al-Aqsa University</w:t>
            </w:r>
            <w:r w:rsidR="003D1B71" w:rsidRPr="002C2BE9">
              <w:rPr>
                <w:sz w:val="28"/>
                <w:szCs w:val="28"/>
              </w:rPr>
              <w:t xml:space="preserve">, </w:t>
            </w:r>
            <w:r w:rsidRPr="002C2BE9">
              <w:rPr>
                <w:sz w:val="28"/>
                <w:szCs w:val="28"/>
              </w:rPr>
              <w:t xml:space="preserve">Palestine Gaza . </w:t>
            </w:r>
            <w:proofErr w:type="spellStart"/>
            <w:r w:rsidRPr="002C2BE9">
              <w:rPr>
                <w:sz w:val="28"/>
                <w:szCs w:val="28"/>
              </w:rPr>
              <w:t>alnasr</w:t>
            </w:r>
            <w:proofErr w:type="spellEnd"/>
            <w:r w:rsidRPr="002C2BE9">
              <w:rPr>
                <w:sz w:val="28"/>
                <w:szCs w:val="28"/>
              </w:rPr>
              <w:t xml:space="preserve"> Street</w:t>
            </w:r>
          </w:p>
          <w:p w:rsidR="009C00FF" w:rsidRPr="002C2BE9" w:rsidRDefault="009C00FF" w:rsidP="002C2BE9">
            <w:pPr>
              <w:pStyle w:val="a"/>
              <w:numPr>
                <w:ilvl w:val="0"/>
                <w:numId w:val="8"/>
              </w:numPr>
              <w:rPr>
                <w:rFonts w:ascii="Calibri" w:hAnsi="Calibri" w:cs="Calibri"/>
                <w:sz w:val="28"/>
                <w:szCs w:val="28"/>
              </w:rPr>
            </w:pPr>
            <w:r w:rsidRPr="002C2BE9">
              <w:rPr>
                <w:rFonts w:ascii="Calibri" w:hAnsi="Calibri" w:cs="Calibri"/>
                <w:sz w:val="28"/>
                <w:szCs w:val="28"/>
              </w:rPr>
              <w:t>A</w:t>
            </w:r>
            <w:r w:rsidR="00650AB4" w:rsidRPr="002C2BE9">
              <w:rPr>
                <w:rFonts w:ascii="Calibri" w:hAnsi="Calibri" w:cs="Calibri"/>
                <w:sz w:val="28"/>
                <w:szCs w:val="28"/>
              </w:rPr>
              <w:t>pplied information technology</w:t>
            </w:r>
            <w:r w:rsidR="003F6366" w:rsidRPr="002C2BE9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:rsidR="003F6366" w:rsidRPr="002C2BE9" w:rsidRDefault="002C2BE9" w:rsidP="003F6366">
            <w:pPr>
              <w:pStyle w:val="a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</w:t>
            </w:r>
            <w:r w:rsidR="003F6366" w:rsidRPr="002C2BE9">
              <w:rPr>
                <w:rFonts w:ascii="Calibri" w:hAnsi="Calibri" w:cs="Calibri"/>
                <w:sz w:val="28"/>
                <w:szCs w:val="28"/>
              </w:rPr>
              <w:t>(programmer and designer)</w:t>
            </w:r>
          </w:p>
          <w:p w:rsidR="009C00FF" w:rsidRPr="002C2BE9" w:rsidRDefault="009C00FF" w:rsidP="003F6366">
            <w:pPr>
              <w:pStyle w:val="a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sz w:val="28"/>
                <w:szCs w:val="28"/>
              </w:rPr>
            </w:pPr>
            <w:r w:rsidRPr="002C2BE9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  <w:p w:rsidR="009C00FF" w:rsidRDefault="002C2BE9" w:rsidP="002C2BE9">
            <w:pPr>
              <w:pStyle w:val="a"/>
              <w:numPr>
                <w:ilvl w:val="0"/>
                <w:numId w:val="8"/>
              </w:numPr>
              <w:rPr>
                <w:rFonts w:ascii="Calibri" w:hAnsi="Calibri" w:cs="Calibri"/>
                <w:sz w:val="28"/>
                <w:szCs w:val="28"/>
              </w:rPr>
            </w:pPr>
            <w:r w:rsidRPr="002C2BE9">
              <w:rPr>
                <w:rFonts w:ascii="Calibri" w:hAnsi="Calibri" w:cs="Calibri"/>
                <w:sz w:val="28"/>
                <w:szCs w:val="28"/>
              </w:rPr>
              <w:t>Specialization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: </w:t>
            </w:r>
            <w:r w:rsidRPr="002C2BE9">
              <w:rPr>
                <w:rFonts w:ascii="Calibri" w:hAnsi="Calibri" w:cs="Calibri"/>
                <w:sz w:val="28"/>
                <w:szCs w:val="28"/>
              </w:rPr>
              <w:t xml:space="preserve"> Applied Information Technology </w:t>
            </w:r>
          </w:p>
          <w:p w:rsidR="002C2BE9" w:rsidRDefault="002C2BE9" w:rsidP="002C2BE9">
            <w:pPr>
              <w:pStyle w:val="a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8"/>
                <w:szCs w:val="28"/>
              </w:rPr>
            </w:pPr>
            <w:r w:rsidRPr="002C2BE9">
              <w:rPr>
                <w:rFonts w:ascii="Calibri" w:hAnsi="Calibri" w:cs="Calibri" w:hint="cs"/>
                <w:sz w:val="28"/>
                <w:szCs w:val="28"/>
                <w:rtl/>
              </w:rPr>
              <w:t>التخصص : تكنلوجيا المعلومات التطبيقية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       </w:t>
            </w:r>
            <w:r w:rsidRPr="002C2BE9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</w:p>
          <w:p w:rsidR="002C2BE9" w:rsidRDefault="002C2BE9" w:rsidP="002C2BE9">
            <w:pPr>
              <w:pStyle w:val="a"/>
              <w:numPr>
                <w:ilvl w:val="0"/>
                <w:numId w:val="8"/>
              </w:numPr>
              <w:rPr>
                <w:rFonts w:ascii="Calibri" w:hAnsi="Calibri" w:cs="Calibri"/>
                <w:sz w:val="28"/>
                <w:szCs w:val="28"/>
              </w:rPr>
            </w:pPr>
            <w:r w:rsidRPr="002C2BE9">
              <w:rPr>
                <w:rFonts w:ascii="Calibri" w:hAnsi="Calibri" w:cs="Calibri"/>
                <w:sz w:val="28"/>
                <w:szCs w:val="28"/>
              </w:rPr>
              <w:t>graduated from high school in 2019 with a grade of very good with an average of 83.1 from Al-</w:t>
            </w:r>
            <w:proofErr w:type="spellStart"/>
            <w:r w:rsidRPr="002C2BE9">
              <w:rPr>
                <w:rFonts w:ascii="Calibri" w:hAnsi="Calibri" w:cs="Calibri"/>
                <w:sz w:val="28"/>
                <w:szCs w:val="28"/>
              </w:rPr>
              <w:t>Shati</w:t>
            </w:r>
            <w:proofErr w:type="spellEnd"/>
            <w:r w:rsidRPr="002C2BE9">
              <w:rPr>
                <w:rFonts w:ascii="Calibri" w:hAnsi="Calibri" w:cs="Calibri"/>
                <w:sz w:val="28"/>
                <w:szCs w:val="28"/>
              </w:rPr>
              <w:t xml:space="preserve"> Secondary School for Girls</w:t>
            </w:r>
          </w:p>
          <w:p w:rsidR="002C2BE9" w:rsidRPr="002C2BE9" w:rsidRDefault="002C2BE9" w:rsidP="002C2BE9">
            <w:pPr>
              <w:pStyle w:val="a"/>
              <w:numPr>
                <w:ilvl w:val="0"/>
                <w:numId w:val="0"/>
              </w:numPr>
              <w:ind w:left="720"/>
              <w:rPr>
                <w:rFonts w:ascii="Calibri" w:hAnsi="Calibri" w:cs="Calibri" w:hint="cs"/>
                <w:sz w:val="28"/>
                <w:szCs w:val="28"/>
                <w:rtl/>
              </w:rPr>
            </w:pPr>
          </w:p>
          <w:p w:rsidR="003D1B71" w:rsidRPr="009C00FF" w:rsidRDefault="003D1B71" w:rsidP="002C2BE9">
            <w:pPr>
              <w:pStyle w:val="a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color w:val="0072C7"/>
              </w:rPr>
            </w:pPr>
          </w:p>
          <w:p w:rsidR="003D1B71" w:rsidRPr="002C2BE9" w:rsidRDefault="009C00FF" w:rsidP="002C2BE9">
            <w:pPr>
              <w:pStyle w:val="1"/>
              <w:rPr>
                <w:sz w:val="36"/>
                <w:szCs w:val="24"/>
              </w:rPr>
            </w:pPr>
            <w:r w:rsidRPr="002C2BE9">
              <w:rPr>
                <w:sz w:val="36"/>
                <w:szCs w:val="24"/>
              </w:rPr>
              <w:t>Practical experiences and courses</w:t>
            </w:r>
          </w:p>
          <w:p w:rsidR="002C2BE9" w:rsidRDefault="002C2BE9" w:rsidP="002C2BE9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2C2BE9">
              <w:rPr>
                <w:sz w:val="28"/>
                <w:szCs w:val="28"/>
                <w:rtl/>
              </w:rPr>
              <w:t>دورة تحضيرية للتوفل بواقع 40 ساعة بتقدير جيد جدا بمعدل 88.5</w:t>
            </w:r>
            <w:r w:rsidRPr="002C2BE9">
              <w:rPr>
                <w:sz w:val="28"/>
                <w:szCs w:val="28"/>
              </w:rPr>
              <w:t xml:space="preserve"> </w:t>
            </w:r>
          </w:p>
          <w:p w:rsidR="00732C1C" w:rsidRDefault="002C2BE9" w:rsidP="002C2BE9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2C2BE9">
              <w:rPr>
                <w:sz w:val="28"/>
                <w:szCs w:val="28"/>
              </w:rPr>
              <w:t xml:space="preserve"> toffel preparation grade very good</w:t>
            </w:r>
          </w:p>
          <w:p w:rsidR="002C2BE9" w:rsidRPr="002C2BE9" w:rsidRDefault="002C2BE9" w:rsidP="002C2BE9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2C2BE9" w:rsidRDefault="002C2BE9" w:rsidP="002C2BE9">
            <w:pPr>
              <w:pStyle w:val="a0"/>
              <w:numPr>
                <w:ilvl w:val="0"/>
                <w:numId w:val="8"/>
              </w:numPr>
              <w:rPr>
                <w:rFonts w:hint="cs"/>
                <w:sz w:val="28"/>
                <w:szCs w:val="28"/>
              </w:rPr>
            </w:pPr>
            <w:r w:rsidRPr="002C2BE9">
              <w:rPr>
                <w:sz w:val="28"/>
                <w:szCs w:val="28"/>
                <w:rtl/>
              </w:rPr>
              <w:t>دورة تدريبية بعنوان محادثة لغة انجليزية مستوى رابع بواقع (30) ساعة تدريبية بتقدير جيد جدا</w:t>
            </w:r>
          </w:p>
          <w:p w:rsidR="002C2BE9" w:rsidRDefault="002C2BE9" w:rsidP="002C2BE9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  <w:r w:rsidRPr="002C2BE9">
              <w:rPr>
                <w:sz w:val="28"/>
                <w:szCs w:val="28"/>
              </w:rPr>
              <w:t>English conversation level 4</w:t>
            </w:r>
          </w:p>
          <w:p w:rsidR="002C2BE9" w:rsidRDefault="002C2BE9" w:rsidP="002C2BE9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ind w:left="720" w:hanging="36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  <w:rtl/>
              </w:rPr>
              <w:t>دورة تدريبية بعنوان الانشاء والمقال بواقع (30) ساعة تدريبية بتقدير ممتاز</w:t>
            </w:r>
            <w:r w:rsidRPr="00611E52">
              <w:rPr>
                <w:sz w:val="28"/>
                <w:szCs w:val="28"/>
              </w:rPr>
              <w:t>-</w:t>
            </w:r>
          </w:p>
          <w:p w:rsidR="002C2BE9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</w:rPr>
              <w:t>A training course entitled Creation and Article with excellent grade</w:t>
            </w:r>
          </w:p>
          <w:p w:rsidR="00611E52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  <w:rtl/>
              </w:rPr>
              <w:t>دورة تدريبية بعنوان الانشاء والمقال بواقع (30) ساعة تدريبية بتقدير ممتاز</w:t>
            </w:r>
            <w:r w:rsidRPr="00611E52">
              <w:rPr>
                <w:sz w:val="28"/>
                <w:szCs w:val="28"/>
              </w:rPr>
              <w:t>-*</w:t>
            </w:r>
          </w:p>
          <w:p w:rsidR="00611E52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</w:rPr>
              <w:t>A training course entitled Creation and Article with excellent grade</w:t>
            </w:r>
          </w:p>
          <w:p w:rsidR="00611E52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611E52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  <w:rtl/>
              </w:rPr>
              <w:t xml:space="preserve">شاركت في إنجاح فعاليات مخيم </w:t>
            </w:r>
            <w:proofErr w:type="spellStart"/>
            <w:r w:rsidRPr="00611E52">
              <w:rPr>
                <w:sz w:val="28"/>
                <w:szCs w:val="28"/>
                <w:rtl/>
              </w:rPr>
              <w:t>يلا</w:t>
            </w:r>
            <w:proofErr w:type="spellEnd"/>
            <w:r w:rsidRPr="00611E52">
              <w:rPr>
                <w:sz w:val="28"/>
                <w:szCs w:val="28"/>
                <w:rtl/>
              </w:rPr>
              <w:t xml:space="preserve"> نصيف الترفيهي للموسم العاشر ب إدارة الأستاذ محمد </w:t>
            </w:r>
            <w:proofErr w:type="spellStart"/>
            <w:r w:rsidRPr="00611E52">
              <w:rPr>
                <w:sz w:val="28"/>
                <w:szCs w:val="28"/>
                <w:rtl/>
              </w:rPr>
              <w:t>الخزندار</w:t>
            </w:r>
            <w:proofErr w:type="spellEnd"/>
          </w:p>
          <w:p w:rsidR="00611E52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ind w:left="720" w:hanging="36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تفاعلت ك</w:t>
            </w:r>
            <w:r w:rsidRPr="00611E52">
              <w:rPr>
                <w:sz w:val="28"/>
                <w:szCs w:val="28"/>
                <w:rtl/>
              </w:rPr>
              <w:t xml:space="preserve">منشطة للتدريب وتنظيم الفعاليات لشركة نيو سكوب ومخيم </w:t>
            </w:r>
            <w:proofErr w:type="spellStart"/>
            <w:r w:rsidRPr="00611E52">
              <w:rPr>
                <w:sz w:val="28"/>
                <w:szCs w:val="28"/>
                <w:rtl/>
              </w:rPr>
              <w:t>يلا</w:t>
            </w:r>
            <w:proofErr w:type="spellEnd"/>
            <w:r w:rsidRPr="00611E52">
              <w:rPr>
                <w:sz w:val="28"/>
                <w:szCs w:val="28"/>
                <w:rtl/>
              </w:rPr>
              <w:t xml:space="preserve"> نصيف الترفيهي الخاص للموسم الرابع و  الخامس ب إدارة محمد </w:t>
            </w:r>
            <w:proofErr w:type="spellStart"/>
            <w:r w:rsidRPr="00611E52">
              <w:rPr>
                <w:sz w:val="28"/>
                <w:szCs w:val="28"/>
                <w:rtl/>
              </w:rPr>
              <w:t>الخزندار</w:t>
            </w:r>
            <w:proofErr w:type="spellEnd"/>
          </w:p>
          <w:p w:rsidR="00611E52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28"/>
              </w:rPr>
            </w:pPr>
          </w:p>
          <w:p w:rsidR="002C2BE9" w:rsidRDefault="002C2BE9" w:rsidP="00A51147">
            <w:pPr>
              <w:rPr>
                <w:rFonts w:hint="cs"/>
                <w:sz w:val="28"/>
                <w:szCs w:val="28"/>
                <w:rtl/>
              </w:rPr>
            </w:pPr>
          </w:p>
          <w:p w:rsidR="00104748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  <w:rtl/>
              </w:rPr>
              <w:t xml:space="preserve">تم تكريم جهودي من اكاديمية سفراء التنمية العالمية للتدريب في إنجاح فعاليات خاصة للترفيه والتسويق بقيادة المستشار هاني الحداد والأستاذ محمد </w:t>
            </w:r>
            <w:proofErr w:type="spellStart"/>
            <w:r w:rsidRPr="00611E52">
              <w:rPr>
                <w:sz w:val="28"/>
                <w:szCs w:val="28"/>
                <w:rtl/>
              </w:rPr>
              <w:t>الخزندار</w:t>
            </w:r>
            <w:proofErr w:type="spellEnd"/>
          </w:p>
          <w:p w:rsidR="00611E52" w:rsidRDefault="00611E52" w:rsidP="00611E52">
            <w:pPr>
              <w:rPr>
                <w:sz w:val="28"/>
                <w:szCs w:val="28"/>
              </w:rPr>
            </w:pPr>
          </w:p>
          <w:p w:rsidR="00104748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  <w:rtl/>
              </w:rPr>
              <w:t xml:space="preserve">تم انجاز ورشة تدريبية عملية تعريفية للتصوير في الاعلام بواقع 3 ساعات في مركز الحاضنة العربية للإنتاج الإعلامي </w:t>
            </w:r>
          </w:p>
          <w:p w:rsidR="00611E52" w:rsidRPr="00611E52" w:rsidRDefault="00611E52" w:rsidP="00611E52">
            <w:pPr>
              <w:ind w:left="360"/>
              <w:rPr>
                <w:sz w:val="28"/>
                <w:szCs w:val="28"/>
              </w:rPr>
            </w:pPr>
          </w:p>
          <w:p w:rsidR="00611E52" w:rsidRDefault="00611E52" w:rsidP="00611E52">
            <w:pPr>
              <w:pStyle w:val="a0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611E52">
              <w:rPr>
                <w:sz w:val="28"/>
                <w:szCs w:val="28"/>
                <w:rtl/>
              </w:rPr>
              <w:t>تم انجاز يوم تدريبي بواقع 5 ساعات في تصوير الطعام والمنتجات ضمن فريق سفراء الحياة تدريب المصور الأستاذ محمود أبو حمدة</w:t>
            </w:r>
          </w:p>
          <w:p w:rsidR="00611E52" w:rsidRPr="00611E52" w:rsidRDefault="00611E52" w:rsidP="00611E52">
            <w:pPr>
              <w:pStyle w:val="a0"/>
              <w:rPr>
                <w:sz w:val="28"/>
                <w:szCs w:val="28"/>
              </w:rPr>
            </w:pPr>
          </w:p>
          <w:p w:rsidR="00611E52" w:rsidRPr="00611E52" w:rsidRDefault="00611E52" w:rsidP="00611E52">
            <w:pPr>
              <w:pStyle w:val="1"/>
              <w:rPr>
                <w:sz w:val="36"/>
                <w:szCs w:val="24"/>
                <w:rtl/>
              </w:rPr>
            </w:pPr>
            <w:r w:rsidRPr="00611E52">
              <w:rPr>
                <w:sz w:val="36"/>
                <w:szCs w:val="24"/>
              </w:rPr>
              <w:t>Languages</w:t>
            </w:r>
          </w:p>
          <w:p w:rsidR="00104748" w:rsidRDefault="00104748" w:rsidP="00A51147">
            <w:r>
              <w:rPr>
                <w:rFonts w:hint="cs"/>
                <w:rtl/>
              </w:rPr>
              <w:t xml:space="preserve"> </w:t>
            </w:r>
          </w:p>
          <w:p w:rsidR="00611E52" w:rsidRDefault="00611E52" w:rsidP="00A51147"/>
          <w:p w:rsidR="00104748" w:rsidRDefault="00104748" w:rsidP="00A51147">
            <w:pPr>
              <w:rPr>
                <w:rtl/>
              </w:rPr>
            </w:pPr>
          </w:p>
          <w:p w:rsidR="00104748" w:rsidRPr="00611E52" w:rsidRDefault="00104748" w:rsidP="00611E52">
            <w:pPr>
              <w:pStyle w:val="a0"/>
              <w:numPr>
                <w:ilvl w:val="0"/>
                <w:numId w:val="0"/>
              </w:numPr>
              <w:ind w:left="720"/>
              <w:rPr>
                <w:sz w:val="28"/>
                <w:szCs w:val="36"/>
                <w:rtl/>
              </w:rPr>
            </w:pPr>
          </w:p>
          <w:p w:rsidR="00104748" w:rsidRDefault="00611E52" w:rsidP="00611E52">
            <w:pPr>
              <w:pStyle w:val="a0"/>
              <w:numPr>
                <w:ilvl w:val="0"/>
                <w:numId w:val="13"/>
              </w:numPr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Arabic (</w:t>
            </w:r>
            <w:r w:rsidRPr="00611E52">
              <w:rPr>
                <w:sz w:val="28"/>
                <w:szCs w:val="36"/>
              </w:rPr>
              <w:t>Mother tongue</w:t>
            </w:r>
            <w:r>
              <w:rPr>
                <w:sz w:val="28"/>
                <w:szCs w:val="36"/>
              </w:rPr>
              <w:t xml:space="preserve">)  : </w:t>
            </w:r>
            <w:r w:rsidRPr="00611E52">
              <w:rPr>
                <w:sz w:val="28"/>
                <w:szCs w:val="36"/>
              </w:rPr>
              <w:t>Excellent</w:t>
            </w:r>
          </w:p>
          <w:p w:rsidR="00611E52" w:rsidRDefault="00611E52" w:rsidP="00611E52">
            <w:pPr>
              <w:ind w:left="1140"/>
              <w:jc w:val="center"/>
              <w:rPr>
                <w:szCs w:val="28"/>
              </w:rPr>
            </w:pPr>
            <w:r w:rsidRPr="00611E52">
              <w:rPr>
                <w:rFonts w:hint="cs"/>
                <w:szCs w:val="28"/>
                <w:rtl/>
              </w:rPr>
              <w:t>العربية (اللغة الأم )</w:t>
            </w:r>
            <w:r>
              <w:rPr>
                <w:rFonts w:hint="cs"/>
                <w:szCs w:val="28"/>
                <w:rtl/>
              </w:rPr>
              <w:t xml:space="preserve"> : ممتاز </w:t>
            </w:r>
          </w:p>
          <w:p w:rsidR="00611E52" w:rsidRDefault="00611E52" w:rsidP="00611E52">
            <w:pPr>
              <w:ind w:left="1140"/>
              <w:jc w:val="center"/>
              <w:rPr>
                <w:szCs w:val="28"/>
              </w:rPr>
            </w:pPr>
          </w:p>
          <w:p w:rsidR="00611E52" w:rsidRDefault="00611E52" w:rsidP="00611E52">
            <w:pPr>
              <w:pStyle w:val="a0"/>
              <w:numPr>
                <w:ilvl w:val="0"/>
                <w:numId w:val="13"/>
              </w:numPr>
              <w:rPr>
                <w:sz w:val="28"/>
                <w:szCs w:val="36"/>
              </w:rPr>
            </w:pPr>
            <w:r w:rsidRPr="00611E52">
              <w:rPr>
                <w:sz w:val="28"/>
                <w:szCs w:val="36"/>
              </w:rPr>
              <w:t>English</w:t>
            </w:r>
            <w:r>
              <w:rPr>
                <w:sz w:val="28"/>
                <w:szCs w:val="36"/>
              </w:rPr>
              <w:t xml:space="preserve"> :</w:t>
            </w:r>
            <w:r>
              <w:rPr>
                <w:rFonts w:hint="cs"/>
                <w:sz w:val="28"/>
                <w:szCs w:val="36"/>
                <w:rtl/>
              </w:rPr>
              <w:t xml:space="preserve"> </w:t>
            </w:r>
            <w:r>
              <w:rPr>
                <w:sz w:val="28"/>
                <w:szCs w:val="36"/>
              </w:rPr>
              <w:t xml:space="preserve"> </w:t>
            </w:r>
            <w:r w:rsidRPr="00611E52">
              <w:rPr>
                <w:sz w:val="28"/>
                <w:szCs w:val="36"/>
              </w:rPr>
              <w:t>very good</w:t>
            </w:r>
          </w:p>
          <w:p w:rsidR="00611E52" w:rsidRPr="00611E52" w:rsidRDefault="00611E52" w:rsidP="00611E52">
            <w:pPr>
              <w:pStyle w:val="a0"/>
              <w:numPr>
                <w:ilvl w:val="0"/>
                <w:numId w:val="0"/>
              </w:numPr>
              <w:ind w:left="1500"/>
              <w:jc w:val="center"/>
              <w:rPr>
                <w:rFonts w:hint="cs"/>
                <w:sz w:val="22"/>
                <w:szCs w:val="28"/>
                <w:rtl/>
              </w:rPr>
            </w:pPr>
            <w:r w:rsidRPr="00611E52">
              <w:rPr>
                <w:rFonts w:hint="cs"/>
                <w:sz w:val="22"/>
                <w:szCs w:val="28"/>
                <w:rtl/>
              </w:rPr>
              <w:t>الإنجليزية : جيد جدا</w:t>
            </w:r>
          </w:p>
          <w:p w:rsidR="00104748" w:rsidRDefault="00104748" w:rsidP="00A51147">
            <w:pPr>
              <w:rPr>
                <w:rtl/>
              </w:rPr>
            </w:pPr>
            <w:bookmarkStart w:id="0" w:name="_GoBack"/>
            <w:bookmarkEnd w:id="0"/>
          </w:p>
          <w:p w:rsidR="00405EAB" w:rsidRDefault="00405EAB" w:rsidP="00A51147">
            <w:r>
              <w:rPr>
                <w:rFonts w:hint="cs"/>
                <w:rtl/>
              </w:rPr>
              <w:t xml:space="preserve"> </w:t>
            </w:r>
          </w:p>
          <w:p w:rsidR="00A51147" w:rsidRPr="00A51147" w:rsidRDefault="00A51147" w:rsidP="00A5114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</w:tc>
      </w:tr>
      <w:tr w:rsidR="003D1B71" w:rsidTr="002C2BE9">
        <w:trPr>
          <w:trHeight w:val="2819"/>
        </w:trPr>
        <w:tc>
          <w:tcPr>
            <w:tcW w:w="720" w:type="dxa"/>
          </w:tcPr>
          <w:p w:rsidR="003D1B71" w:rsidRPr="0056708E" w:rsidRDefault="003D1B71">
            <w:pPr>
              <w:pStyle w:val="a5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a5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aa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767FDA" wp14:editId="0113D36C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DBB5C7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  <w:p w:rsidR="003F6366" w:rsidRPr="00740017" w:rsidRDefault="003F6366" w:rsidP="003F6366">
            <w:pPr>
              <w:pStyle w:val="SchoolName"/>
            </w:pPr>
            <w:r w:rsidRPr="00650AB4">
              <w:t xml:space="preserve">Palestine Gaza . </w:t>
            </w:r>
            <w:proofErr w:type="spellStart"/>
            <w:r w:rsidRPr="00650AB4">
              <w:t>alnasr</w:t>
            </w:r>
            <w:proofErr w:type="spellEnd"/>
            <w:r w:rsidRPr="00650AB4">
              <w:t xml:space="preserve"> Street</w:t>
            </w:r>
          </w:p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F11F61" wp14:editId="674D9F0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434F4D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F6366" w:rsidP="00380FD1">
            <w:pPr>
              <w:pStyle w:val="Information"/>
            </w:pPr>
            <w:r>
              <w:t>00970592089367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B17B39" wp14:editId="49D0E70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C461F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F6366" w:rsidP="00380FD1">
            <w:pPr>
              <w:pStyle w:val="Information"/>
            </w:pPr>
            <w:r>
              <w:t>Yasmeen_ezzat@outlook.sa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ad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880475" wp14:editId="371FB68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0D7F71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2C2BE9" w:rsidRDefault="003F6366" w:rsidP="00380FD1">
            <w:pPr>
              <w:pStyle w:val="Information"/>
            </w:pPr>
            <w:r>
              <w:t>ENG_YASMEEN_EZZAT_T</w:t>
            </w:r>
          </w:p>
          <w:p w:rsidR="003D1B71" w:rsidRPr="00380FD1" w:rsidRDefault="003F6366" w:rsidP="00380FD1">
            <w:pPr>
              <w:pStyle w:val="Information"/>
            </w:pPr>
            <w:r>
              <w:t>AHA</w:t>
            </w:r>
          </w:p>
        </w:tc>
        <w:tc>
          <w:tcPr>
            <w:tcW w:w="423" w:type="dxa"/>
            <w:vMerge/>
          </w:tcPr>
          <w:p w:rsidR="003D1B71" w:rsidRDefault="003D1B71" w:rsidP="00FE5F04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2C2BE9" w:rsidP="00222466">
            <w:pPr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7776210</wp:posOffset>
                      </wp:positionV>
                      <wp:extent cx="5356958" cy="533400"/>
                      <wp:effectExtent l="0" t="0" r="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6958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C2BE9" w:rsidRPr="002C2BE9" w:rsidRDefault="002C2BE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2BE9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تخرج من الثانوية العامة عام 2019 بتقدير جيد جدا بمعدل 83.1 من مدرسة الشاطئ الثانوية للبنات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position:absolute;margin-left:87.85pt;margin-top:612.3pt;width:421.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" filled="f" stroked="f" strokeweight=".5pt">
                      <v:textbox>
                        <w:txbxContent>
                          <w:p w:rsidR="002C2BE9" w:rsidRPr="002C2BE9" w:rsidRDefault="002C2B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C2BE9">
                              <w:rPr>
                                <w:sz w:val="28"/>
                                <w:szCs w:val="28"/>
                                <w:rtl/>
                              </w:rPr>
                              <w:t>تخرج من الثانوية العامة عام 2019 بتقدير جيد جدا بمعدل 83.1 من مدرسة الشاطئ الثانوية للبنات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a5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DF3" w:rsidRDefault="009D7DF3" w:rsidP="00590471">
      <w:r>
        <w:separator/>
      </w:r>
    </w:p>
  </w:endnote>
  <w:endnote w:type="continuationSeparator" w:id="0">
    <w:p w:rsidR="009D7DF3" w:rsidRDefault="009D7DF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DF3" w:rsidRDefault="009D7DF3" w:rsidP="00590471">
      <w:r>
        <w:separator/>
      </w:r>
    </w:p>
  </w:footnote>
  <w:footnote w:type="continuationSeparator" w:id="0">
    <w:p w:rsidR="009D7DF3" w:rsidRDefault="009D7DF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C1C" w:rsidRDefault="00732C1C" w:rsidP="00060042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221A6D" id="Group 26" o:spid="_x0000_s1026" style="position:absolute;left:0;text-align:left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3B83F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0F15043"/>
    <w:multiLevelType w:val="hybridMultilevel"/>
    <w:tmpl w:val="83548C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F6FE1"/>
    <w:multiLevelType w:val="hybridMultilevel"/>
    <w:tmpl w:val="90BE5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E54D5"/>
    <w:multiLevelType w:val="hybridMultilevel"/>
    <w:tmpl w:val="6B0081A8"/>
    <w:lvl w:ilvl="0" w:tplc="4C8294E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B2118"/>
    <w:multiLevelType w:val="hybridMultilevel"/>
    <w:tmpl w:val="B4EAF892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4471F5B"/>
    <w:multiLevelType w:val="hybridMultilevel"/>
    <w:tmpl w:val="06AE8480"/>
    <w:lvl w:ilvl="0" w:tplc="040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268C7FB8"/>
    <w:multiLevelType w:val="hybridMultilevel"/>
    <w:tmpl w:val="363874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7231AA"/>
    <w:multiLevelType w:val="hybridMultilevel"/>
    <w:tmpl w:val="82BC01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201DD"/>
    <w:multiLevelType w:val="hybridMultilevel"/>
    <w:tmpl w:val="05E47E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74C4E"/>
    <w:multiLevelType w:val="hybridMultilevel"/>
    <w:tmpl w:val="1E92453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1DE01F3"/>
    <w:multiLevelType w:val="hybridMultilevel"/>
    <w:tmpl w:val="D9D6A2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056A39"/>
    <w:multiLevelType w:val="hybridMultilevel"/>
    <w:tmpl w:val="B84E34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10"/>
  </w:num>
  <w:num w:numId="8">
    <w:abstractNumId w:val="2"/>
  </w:num>
  <w:num w:numId="9">
    <w:abstractNumId w:val="3"/>
  </w:num>
  <w:num w:numId="10">
    <w:abstractNumId w:val="12"/>
  </w:num>
  <w:num w:numId="11">
    <w:abstractNumId w:val="1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D9C"/>
    <w:rsid w:val="00031C2B"/>
    <w:rsid w:val="0005013D"/>
    <w:rsid w:val="00060042"/>
    <w:rsid w:val="0008685D"/>
    <w:rsid w:val="00090860"/>
    <w:rsid w:val="00104748"/>
    <w:rsid w:val="00112FD7"/>
    <w:rsid w:val="00150ABD"/>
    <w:rsid w:val="001946FC"/>
    <w:rsid w:val="00222466"/>
    <w:rsid w:val="0024753C"/>
    <w:rsid w:val="00276026"/>
    <w:rsid w:val="002B4549"/>
    <w:rsid w:val="002C2BE9"/>
    <w:rsid w:val="002F1D9C"/>
    <w:rsid w:val="002F6E39"/>
    <w:rsid w:val="00310F17"/>
    <w:rsid w:val="00321A92"/>
    <w:rsid w:val="00322A46"/>
    <w:rsid w:val="003326CB"/>
    <w:rsid w:val="00353B60"/>
    <w:rsid w:val="00375224"/>
    <w:rsid w:val="00376291"/>
    <w:rsid w:val="00380FD1"/>
    <w:rsid w:val="00383D02"/>
    <w:rsid w:val="00385DE7"/>
    <w:rsid w:val="00397C29"/>
    <w:rsid w:val="003D1B71"/>
    <w:rsid w:val="003F6366"/>
    <w:rsid w:val="00405EAB"/>
    <w:rsid w:val="004E158A"/>
    <w:rsid w:val="00565C77"/>
    <w:rsid w:val="0056708E"/>
    <w:rsid w:val="005801E5"/>
    <w:rsid w:val="00590471"/>
    <w:rsid w:val="005D01FA"/>
    <w:rsid w:val="00611E52"/>
    <w:rsid w:val="00650AB4"/>
    <w:rsid w:val="00653E17"/>
    <w:rsid w:val="006A08E8"/>
    <w:rsid w:val="006D79A8"/>
    <w:rsid w:val="00710DFC"/>
    <w:rsid w:val="0072353B"/>
    <w:rsid w:val="00732C1C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C00FF"/>
    <w:rsid w:val="009D090F"/>
    <w:rsid w:val="009D7DF3"/>
    <w:rsid w:val="00A31464"/>
    <w:rsid w:val="00A31B16"/>
    <w:rsid w:val="00A33613"/>
    <w:rsid w:val="00A47A8D"/>
    <w:rsid w:val="00A51147"/>
    <w:rsid w:val="00AC6C7E"/>
    <w:rsid w:val="00B4158A"/>
    <w:rsid w:val="00B6466C"/>
    <w:rsid w:val="00BB1B5D"/>
    <w:rsid w:val="00BC22C7"/>
    <w:rsid w:val="00BD195A"/>
    <w:rsid w:val="00C07240"/>
    <w:rsid w:val="00C14078"/>
    <w:rsid w:val="00C73B59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923BA"/>
    <w:rsid w:val="00FE5F0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1">
    <w:name w:val="heading 1"/>
    <w:basedOn w:val="a1"/>
    <w:next w:val="a1"/>
    <w:link w:val="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2">
    <w:name w:val="heading 2"/>
    <w:basedOn w:val="a1"/>
    <w:next w:val="a1"/>
    <w:link w:val="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Char"/>
    <w:uiPriority w:val="1"/>
    <w:semiHidden/>
    <w:qFormat/>
    <w:rsid w:val="00F0223C"/>
    <w:rPr>
      <w:sz w:val="20"/>
      <w:szCs w:val="20"/>
    </w:rPr>
  </w:style>
  <w:style w:type="character" w:customStyle="1" w:styleId="Char">
    <w:name w:val="نص أساسي Char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Char">
    <w:name w:val="عنوان 1 Char"/>
    <w:basedOn w:val="a2"/>
    <w:link w:val="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a1"/>
    <w:uiPriority w:val="1"/>
    <w:semiHidden/>
    <w:rPr>
      <w:rFonts w:ascii="Times New Roman" w:hAnsi="Times New Roman"/>
      <w:sz w:val="24"/>
      <w:szCs w:val="24"/>
    </w:rPr>
  </w:style>
  <w:style w:type="paragraph" w:styleId="a6">
    <w:name w:val="header"/>
    <w:basedOn w:val="a1"/>
    <w:link w:val="Char0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2"/>
    <w:link w:val="a6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7">
    <w:name w:val="footer"/>
    <w:basedOn w:val="a1"/>
    <w:link w:val="Char1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2"/>
    <w:link w:val="a7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8">
    <w:name w:val="Table Grid"/>
    <w:basedOn w:val="a3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5"/>
    <w:next w:val="a1"/>
    <w:link w:val="Char2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Char2">
    <w:name w:val="العنوان Char"/>
    <w:basedOn w:val="a2"/>
    <w:link w:val="a9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a5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a5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a">
    <w:name w:val="Strong"/>
    <w:basedOn w:val="a2"/>
    <w:uiPriority w:val="22"/>
    <w:semiHidden/>
    <w:qFormat/>
    <w:rsid w:val="00F0223C"/>
    <w:rPr>
      <w:b/>
      <w:bCs/>
      <w:color w:val="666666" w:themeColor="accent4"/>
    </w:rPr>
  </w:style>
  <w:style w:type="character" w:styleId="ab">
    <w:name w:val="Placeholder Text"/>
    <w:basedOn w:val="a2"/>
    <w:uiPriority w:val="99"/>
    <w:semiHidden/>
    <w:rsid w:val="00222466"/>
    <w:rPr>
      <w:color w:val="808080"/>
    </w:rPr>
  </w:style>
  <w:style w:type="paragraph" w:styleId="ac">
    <w:name w:val="Date"/>
    <w:basedOn w:val="a1"/>
    <w:next w:val="a1"/>
    <w:link w:val="Char3"/>
    <w:uiPriority w:val="99"/>
    <w:rsid w:val="00222466"/>
    <w:pPr>
      <w:spacing w:line="480" w:lineRule="auto"/>
    </w:pPr>
  </w:style>
  <w:style w:type="character" w:customStyle="1" w:styleId="Char3">
    <w:name w:val="تاريخ Char"/>
    <w:basedOn w:val="a2"/>
    <w:link w:val="ac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2Char">
    <w:name w:val="عنوان 2 Char"/>
    <w:basedOn w:val="a2"/>
    <w:link w:val="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a1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">
    <w:name w:val="List Bullet"/>
    <w:basedOn w:val="a1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a1"/>
    <w:uiPriority w:val="1"/>
    <w:rsid w:val="00353B60"/>
    <w:rPr>
      <w:rFonts w:cs="Calibri"/>
      <w:b/>
    </w:rPr>
  </w:style>
  <w:style w:type="paragraph" w:styleId="ae">
    <w:name w:val="Balloon Text"/>
    <w:basedOn w:val="a1"/>
    <w:link w:val="Char4"/>
    <w:uiPriority w:val="99"/>
    <w:semiHidden/>
    <w:unhideWhenUsed/>
    <w:rsid w:val="002C2BE9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2"/>
    <w:link w:val="ae"/>
    <w:uiPriority w:val="99"/>
    <w:semiHidden/>
    <w:rsid w:val="002C2BE9"/>
    <w:rPr>
      <w:rFonts w:ascii="Tahoma" w:hAnsi="Tahoma" w:cs="Tahoma"/>
      <w:sz w:val="16"/>
      <w:szCs w:val="16"/>
    </w:rPr>
  </w:style>
  <w:style w:type="paragraph" w:styleId="HTML">
    <w:name w:val="HTML Preformatted"/>
    <w:basedOn w:val="a1"/>
    <w:link w:val="HTMLChar"/>
    <w:uiPriority w:val="99"/>
    <w:semiHidden/>
    <w:unhideWhenUsed/>
    <w:rsid w:val="00611E5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2"/>
    <w:link w:val="HTML"/>
    <w:uiPriority w:val="99"/>
    <w:semiHidden/>
    <w:rsid w:val="00611E52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a2"/>
    <w:rsid w:val="00611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1">
    <w:name w:val="heading 1"/>
    <w:basedOn w:val="a1"/>
    <w:next w:val="a1"/>
    <w:link w:val="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2">
    <w:name w:val="heading 2"/>
    <w:basedOn w:val="a1"/>
    <w:next w:val="a1"/>
    <w:link w:val="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Char"/>
    <w:uiPriority w:val="1"/>
    <w:semiHidden/>
    <w:qFormat/>
    <w:rsid w:val="00F0223C"/>
    <w:rPr>
      <w:sz w:val="20"/>
      <w:szCs w:val="20"/>
    </w:rPr>
  </w:style>
  <w:style w:type="character" w:customStyle="1" w:styleId="Char">
    <w:name w:val="نص أساسي Char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Char">
    <w:name w:val="عنوان 1 Char"/>
    <w:basedOn w:val="a2"/>
    <w:link w:val="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a1"/>
    <w:uiPriority w:val="1"/>
    <w:semiHidden/>
    <w:rPr>
      <w:rFonts w:ascii="Times New Roman" w:hAnsi="Times New Roman"/>
      <w:sz w:val="24"/>
      <w:szCs w:val="24"/>
    </w:rPr>
  </w:style>
  <w:style w:type="paragraph" w:styleId="a6">
    <w:name w:val="header"/>
    <w:basedOn w:val="a1"/>
    <w:link w:val="Char0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har0">
    <w:name w:val="رأس الصفحة Char"/>
    <w:basedOn w:val="a2"/>
    <w:link w:val="a6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7">
    <w:name w:val="footer"/>
    <w:basedOn w:val="a1"/>
    <w:link w:val="Char1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2"/>
    <w:link w:val="a7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8">
    <w:name w:val="Table Grid"/>
    <w:basedOn w:val="a3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5"/>
    <w:next w:val="a1"/>
    <w:link w:val="Char2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Char2">
    <w:name w:val="العنوان Char"/>
    <w:basedOn w:val="a2"/>
    <w:link w:val="a9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a5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a5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a">
    <w:name w:val="Strong"/>
    <w:basedOn w:val="a2"/>
    <w:uiPriority w:val="22"/>
    <w:semiHidden/>
    <w:qFormat/>
    <w:rsid w:val="00F0223C"/>
    <w:rPr>
      <w:b/>
      <w:bCs/>
      <w:color w:val="666666" w:themeColor="accent4"/>
    </w:rPr>
  </w:style>
  <w:style w:type="character" w:styleId="ab">
    <w:name w:val="Placeholder Text"/>
    <w:basedOn w:val="a2"/>
    <w:uiPriority w:val="99"/>
    <w:semiHidden/>
    <w:rsid w:val="00222466"/>
    <w:rPr>
      <w:color w:val="808080"/>
    </w:rPr>
  </w:style>
  <w:style w:type="paragraph" w:styleId="ac">
    <w:name w:val="Date"/>
    <w:basedOn w:val="a1"/>
    <w:next w:val="a1"/>
    <w:link w:val="Char3"/>
    <w:uiPriority w:val="99"/>
    <w:rsid w:val="00222466"/>
    <w:pPr>
      <w:spacing w:line="480" w:lineRule="auto"/>
    </w:pPr>
  </w:style>
  <w:style w:type="character" w:customStyle="1" w:styleId="Char3">
    <w:name w:val="تاريخ Char"/>
    <w:basedOn w:val="a2"/>
    <w:link w:val="ac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d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2Char">
    <w:name w:val="عنوان 2 Char"/>
    <w:basedOn w:val="a2"/>
    <w:link w:val="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a1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">
    <w:name w:val="List Bullet"/>
    <w:basedOn w:val="a1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a1"/>
    <w:uiPriority w:val="1"/>
    <w:rsid w:val="00353B60"/>
    <w:rPr>
      <w:rFonts w:cs="Calibri"/>
      <w:b/>
    </w:rPr>
  </w:style>
  <w:style w:type="paragraph" w:styleId="ae">
    <w:name w:val="Balloon Text"/>
    <w:basedOn w:val="a1"/>
    <w:link w:val="Char4"/>
    <w:uiPriority w:val="99"/>
    <w:semiHidden/>
    <w:unhideWhenUsed/>
    <w:rsid w:val="002C2BE9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2"/>
    <w:link w:val="ae"/>
    <w:uiPriority w:val="99"/>
    <w:semiHidden/>
    <w:rsid w:val="002C2BE9"/>
    <w:rPr>
      <w:rFonts w:ascii="Tahoma" w:hAnsi="Tahoma" w:cs="Tahoma"/>
      <w:sz w:val="16"/>
      <w:szCs w:val="16"/>
    </w:rPr>
  </w:style>
  <w:style w:type="paragraph" w:styleId="HTML">
    <w:name w:val="HTML Preformatted"/>
    <w:basedOn w:val="a1"/>
    <w:link w:val="HTMLChar"/>
    <w:uiPriority w:val="99"/>
    <w:semiHidden/>
    <w:unhideWhenUsed/>
    <w:rsid w:val="00611E5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Char">
    <w:name w:val="بتنسيق HTML مسبق Char"/>
    <w:basedOn w:val="a2"/>
    <w:link w:val="HTML"/>
    <w:uiPriority w:val="99"/>
    <w:semiHidden/>
    <w:rsid w:val="00611E52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a2"/>
    <w:rsid w:val="00611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%20PROBOOK%20450%20G6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068C0652BB4520A6655DD4636F35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09854C-C79E-4B3E-A1AD-9E9ECC1EA2EE}"/>
      </w:docPartPr>
      <w:docPartBody>
        <w:p w:rsidR="00000000" w:rsidRDefault="008D350F" w:rsidP="008D350F">
          <w:pPr>
            <w:pStyle w:val="6D068C0652BB4520A6655DD4636F3581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DE"/>
    <w:rsid w:val="00600A33"/>
    <w:rsid w:val="008D350F"/>
    <w:rsid w:val="00B0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19C4B74902471490A251B9B7CD42A5">
    <w:name w:val="2519C4B74902471490A251B9B7CD42A5"/>
    <w:pPr>
      <w:bidi/>
    </w:pPr>
  </w:style>
  <w:style w:type="paragraph" w:customStyle="1" w:styleId="842D4C8FB4BB483EA8870B65F0FB9807">
    <w:name w:val="842D4C8FB4BB483EA8870B65F0FB9807"/>
    <w:pPr>
      <w:bidi/>
    </w:pPr>
  </w:style>
  <w:style w:type="paragraph" w:customStyle="1" w:styleId="831F2548E7174EC3B131CB1E2DF34732">
    <w:name w:val="831F2548E7174EC3B131CB1E2DF34732"/>
    <w:pPr>
      <w:bidi/>
    </w:pPr>
  </w:style>
  <w:style w:type="paragraph" w:customStyle="1" w:styleId="7BA109DD499444A6872234A766D568F0">
    <w:name w:val="7BA109DD499444A6872234A766D568F0"/>
    <w:pPr>
      <w:bidi/>
    </w:pPr>
  </w:style>
  <w:style w:type="paragraph" w:customStyle="1" w:styleId="B730B50EF0F448369E73DCBCF58B80ED">
    <w:name w:val="B730B50EF0F448369E73DCBCF58B80ED"/>
    <w:pPr>
      <w:bidi/>
    </w:pPr>
  </w:style>
  <w:style w:type="paragraph" w:customStyle="1" w:styleId="CC5F1CE8C2434FEDACF4D7987F2ADFC4">
    <w:name w:val="CC5F1CE8C2434FEDACF4D7987F2ADFC4"/>
    <w:pPr>
      <w:bidi/>
    </w:pPr>
  </w:style>
  <w:style w:type="paragraph" w:customStyle="1" w:styleId="E1760EF3E33C44919EF6607C98D01C04">
    <w:name w:val="E1760EF3E33C44919EF6607C98D01C04"/>
    <w:pPr>
      <w:bidi/>
    </w:pPr>
  </w:style>
  <w:style w:type="paragraph" w:customStyle="1" w:styleId="B68A968F9A204B59BEE84B1FC4661A47">
    <w:name w:val="B68A968F9A204B59BEE84B1FC4661A47"/>
    <w:pPr>
      <w:bidi/>
    </w:pPr>
  </w:style>
  <w:style w:type="paragraph" w:customStyle="1" w:styleId="807AD6B45F2A4002A94749B42C762790">
    <w:name w:val="807AD6B45F2A4002A94749B42C762790"/>
    <w:pPr>
      <w:bidi/>
    </w:pPr>
  </w:style>
  <w:style w:type="paragraph" w:customStyle="1" w:styleId="188023ABCE6B4CDAAFF00BD7B0F0B8BE">
    <w:name w:val="188023ABCE6B4CDAAFF00BD7B0F0B8BE"/>
    <w:pPr>
      <w:bidi/>
    </w:pPr>
  </w:style>
  <w:style w:type="paragraph" w:customStyle="1" w:styleId="E74D654417B54C0F9E5625DE68AFF98F">
    <w:name w:val="E74D654417B54C0F9E5625DE68AFF98F"/>
    <w:pPr>
      <w:bidi/>
    </w:pPr>
  </w:style>
  <w:style w:type="paragraph" w:customStyle="1" w:styleId="12D1CA6FF40E42338C8F8AD6572A6577">
    <w:name w:val="12D1CA6FF40E42338C8F8AD6572A6577"/>
    <w:pPr>
      <w:bidi/>
    </w:pPr>
  </w:style>
  <w:style w:type="paragraph" w:customStyle="1" w:styleId="B7DAEF414D3A49AFBC765F211450D09C">
    <w:name w:val="B7DAEF414D3A49AFBC765F211450D09C"/>
    <w:pPr>
      <w:bidi/>
    </w:pPr>
  </w:style>
  <w:style w:type="paragraph" w:customStyle="1" w:styleId="88DC09496ABB481691ADD81371E970C0">
    <w:name w:val="88DC09496ABB481691ADD81371E970C0"/>
    <w:pPr>
      <w:bidi/>
    </w:pPr>
  </w:style>
  <w:style w:type="paragraph" w:customStyle="1" w:styleId="481A3034B7024665A92CEE4847B197A9">
    <w:name w:val="481A3034B7024665A92CEE4847B197A9"/>
    <w:pPr>
      <w:bidi/>
    </w:pPr>
  </w:style>
  <w:style w:type="paragraph" w:customStyle="1" w:styleId="854AC69ECCB24FBA9A56816785316245">
    <w:name w:val="854AC69ECCB24FBA9A56816785316245"/>
    <w:pPr>
      <w:bidi/>
    </w:pPr>
  </w:style>
  <w:style w:type="paragraph" w:customStyle="1" w:styleId="F60D841F404C45CDA567FC7709031444">
    <w:name w:val="F60D841F404C45CDA567FC7709031444"/>
    <w:pPr>
      <w:bidi/>
    </w:pPr>
  </w:style>
  <w:style w:type="paragraph" w:customStyle="1" w:styleId="BDA2718D5E114EFA90077429D7014A63">
    <w:name w:val="BDA2718D5E114EFA90077429D7014A63"/>
    <w:pPr>
      <w:bidi/>
    </w:pPr>
  </w:style>
  <w:style w:type="paragraph" w:customStyle="1" w:styleId="3D1E0FE8CA774279943C712E191EF6B3">
    <w:name w:val="3D1E0FE8CA774279943C712E191EF6B3"/>
    <w:pPr>
      <w:bidi/>
    </w:pPr>
  </w:style>
  <w:style w:type="paragraph" w:customStyle="1" w:styleId="9A12699104DC4B9EA6A2F1634FFDD9EE">
    <w:name w:val="9A12699104DC4B9EA6A2F1634FFDD9EE"/>
    <w:pPr>
      <w:bidi/>
    </w:pPr>
  </w:style>
  <w:style w:type="paragraph" w:customStyle="1" w:styleId="34C5553610E04CEC845B0C537F40BFE5">
    <w:name w:val="34C5553610E04CEC845B0C537F40BFE5"/>
    <w:pPr>
      <w:bidi/>
    </w:pPr>
  </w:style>
  <w:style w:type="paragraph" w:customStyle="1" w:styleId="AFDE20D8222A4E16A537FD810C7A1CBF">
    <w:name w:val="AFDE20D8222A4E16A537FD810C7A1CBF"/>
    <w:pPr>
      <w:bidi/>
    </w:pPr>
  </w:style>
  <w:style w:type="paragraph" w:customStyle="1" w:styleId="8BC9F85B81684532A18B4B6303B9CD97">
    <w:name w:val="8BC9F85B81684532A18B4B6303B9CD97"/>
    <w:pPr>
      <w:bidi/>
    </w:pPr>
  </w:style>
  <w:style w:type="paragraph" w:customStyle="1" w:styleId="A9DA86A6DD4C46C48FA5850A50BE9A4E">
    <w:name w:val="A9DA86A6DD4C46C48FA5850A50BE9A4E"/>
    <w:pPr>
      <w:bidi/>
    </w:pPr>
  </w:style>
  <w:style w:type="paragraph" w:customStyle="1" w:styleId="3962B2862F544B4FA977D502E5DB9834">
    <w:name w:val="3962B2862F544B4FA977D502E5DB9834"/>
    <w:pPr>
      <w:bidi/>
    </w:pPr>
  </w:style>
  <w:style w:type="paragraph" w:customStyle="1" w:styleId="06D1344C5BA542AD8AB02927FF28DBB7">
    <w:name w:val="06D1344C5BA542AD8AB02927FF28DBB7"/>
    <w:pPr>
      <w:bidi/>
    </w:pPr>
  </w:style>
  <w:style w:type="paragraph" w:customStyle="1" w:styleId="93286ABE370F457C87E8411DCA951E64">
    <w:name w:val="93286ABE370F457C87E8411DCA951E64"/>
    <w:pPr>
      <w:bidi/>
    </w:pPr>
  </w:style>
  <w:style w:type="paragraph" w:customStyle="1" w:styleId="702130A0F541454F8DD701369825278A">
    <w:name w:val="702130A0F541454F8DD701369825278A"/>
    <w:pPr>
      <w:bidi/>
    </w:pPr>
  </w:style>
  <w:style w:type="paragraph" w:customStyle="1" w:styleId="D603F97B14494A8CA1BA956914984925">
    <w:name w:val="D603F97B14494A8CA1BA956914984925"/>
    <w:pPr>
      <w:bidi/>
    </w:pPr>
  </w:style>
  <w:style w:type="paragraph" w:customStyle="1" w:styleId="C49C6FA11EF747E8A277AF2EA22C717C">
    <w:name w:val="C49C6FA11EF747E8A277AF2EA22C717C"/>
    <w:pPr>
      <w:bidi/>
    </w:pPr>
  </w:style>
  <w:style w:type="paragraph" w:customStyle="1" w:styleId="A05E47CDACB345F399E37980262A96F3">
    <w:name w:val="A05E47CDACB345F399E37980262A96F3"/>
    <w:pPr>
      <w:bidi/>
    </w:pPr>
  </w:style>
  <w:style w:type="paragraph" w:customStyle="1" w:styleId="910A9F7F157A40C6B887E1924BD81BBC">
    <w:name w:val="910A9F7F157A40C6B887E1924BD81BBC"/>
    <w:pPr>
      <w:bidi/>
    </w:pPr>
  </w:style>
  <w:style w:type="paragraph" w:customStyle="1" w:styleId="F571EF2DD7394235AC6ADF07856CC0A8">
    <w:name w:val="F571EF2DD7394235AC6ADF07856CC0A8"/>
    <w:pPr>
      <w:bidi/>
    </w:p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F27D489135A4A9E9013826DA6BD2050">
    <w:name w:val="0F27D489135A4A9E9013826DA6BD2050"/>
    <w:pPr>
      <w:bidi/>
    </w:pPr>
  </w:style>
  <w:style w:type="paragraph" w:customStyle="1" w:styleId="E8E6C9E91B68444DAF5EB461EA4248A8">
    <w:name w:val="E8E6C9E91B68444DAF5EB461EA4248A8"/>
    <w:rsid w:val="00B06FDE"/>
    <w:pPr>
      <w:bidi/>
    </w:pPr>
  </w:style>
  <w:style w:type="paragraph" w:customStyle="1" w:styleId="EC8291D471DE4941AAADCD035FDD4986">
    <w:name w:val="EC8291D471DE4941AAADCD035FDD4986"/>
    <w:rsid w:val="00B06FDE"/>
    <w:pPr>
      <w:bidi/>
    </w:pPr>
  </w:style>
  <w:style w:type="paragraph" w:customStyle="1" w:styleId="78C5B841A53549A4A73FF9B89A5C916C">
    <w:name w:val="78C5B841A53549A4A73FF9B89A5C916C"/>
    <w:rsid w:val="00B06FDE"/>
    <w:pPr>
      <w:bidi/>
    </w:pPr>
  </w:style>
  <w:style w:type="paragraph" w:customStyle="1" w:styleId="68AAEC3C1663462592A793525984E28A">
    <w:name w:val="68AAEC3C1663462592A793525984E28A"/>
    <w:rsid w:val="00B06FDE"/>
    <w:pPr>
      <w:bidi/>
    </w:pPr>
  </w:style>
  <w:style w:type="paragraph" w:customStyle="1" w:styleId="C80865C518994583B00131A916F9D1D5">
    <w:name w:val="C80865C518994583B00131A916F9D1D5"/>
    <w:rsid w:val="00B06FDE"/>
    <w:pPr>
      <w:bidi/>
    </w:pPr>
  </w:style>
  <w:style w:type="paragraph" w:customStyle="1" w:styleId="59622000916C4E7D96450D8BFBC5B3A0">
    <w:name w:val="59622000916C4E7D96450D8BFBC5B3A0"/>
    <w:rsid w:val="00B06FDE"/>
    <w:pPr>
      <w:bidi/>
    </w:pPr>
  </w:style>
  <w:style w:type="paragraph" w:customStyle="1" w:styleId="340BD45AF74F4BA181BD0CE6512C4BD0">
    <w:name w:val="340BD45AF74F4BA181BD0CE6512C4BD0"/>
    <w:rsid w:val="008D350F"/>
    <w:pPr>
      <w:bidi/>
      <w:spacing w:after="200" w:line="276" w:lineRule="auto"/>
    </w:pPr>
  </w:style>
  <w:style w:type="paragraph" w:customStyle="1" w:styleId="6D068C0652BB4520A6655DD4636F3581">
    <w:name w:val="6D068C0652BB4520A6655DD4636F3581"/>
    <w:rsid w:val="008D350F"/>
    <w:pPr>
      <w:bidi/>
      <w:spacing w:after="200" w:line="276" w:lineRule="auto"/>
    </w:pPr>
  </w:style>
  <w:style w:type="paragraph" w:customStyle="1" w:styleId="1E1085EC7D0742CD998CDAE4E91311A3">
    <w:name w:val="1E1085EC7D0742CD998CDAE4E91311A3"/>
    <w:rsid w:val="008D350F"/>
    <w:pPr>
      <w:bidi/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19C4B74902471490A251B9B7CD42A5">
    <w:name w:val="2519C4B74902471490A251B9B7CD42A5"/>
    <w:pPr>
      <w:bidi/>
    </w:pPr>
  </w:style>
  <w:style w:type="paragraph" w:customStyle="1" w:styleId="842D4C8FB4BB483EA8870B65F0FB9807">
    <w:name w:val="842D4C8FB4BB483EA8870B65F0FB9807"/>
    <w:pPr>
      <w:bidi/>
    </w:pPr>
  </w:style>
  <w:style w:type="paragraph" w:customStyle="1" w:styleId="831F2548E7174EC3B131CB1E2DF34732">
    <w:name w:val="831F2548E7174EC3B131CB1E2DF34732"/>
    <w:pPr>
      <w:bidi/>
    </w:pPr>
  </w:style>
  <w:style w:type="paragraph" w:customStyle="1" w:styleId="7BA109DD499444A6872234A766D568F0">
    <w:name w:val="7BA109DD499444A6872234A766D568F0"/>
    <w:pPr>
      <w:bidi/>
    </w:pPr>
  </w:style>
  <w:style w:type="paragraph" w:customStyle="1" w:styleId="B730B50EF0F448369E73DCBCF58B80ED">
    <w:name w:val="B730B50EF0F448369E73DCBCF58B80ED"/>
    <w:pPr>
      <w:bidi/>
    </w:pPr>
  </w:style>
  <w:style w:type="paragraph" w:customStyle="1" w:styleId="CC5F1CE8C2434FEDACF4D7987F2ADFC4">
    <w:name w:val="CC5F1CE8C2434FEDACF4D7987F2ADFC4"/>
    <w:pPr>
      <w:bidi/>
    </w:pPr>
  </w:style>
  <w:style w:type="paragraph" w:customStyle="1" w:styleId="E1760EF3E33C44919EF6607C98D01C04">
    <w:name w:val="E1760EF3E33C44919EF6607C98D01C04"/>
    <w:pPr>
      <w:bidi/>
    </w:pPr>
  </w:style>
  <w:style w:type="paragraph" w:customStyle="1" w:styleId="B68A968F9A204B59BEE84B1FC4661A47">
    <w:name w:val="B68A968F9A204B59BEE84B1FC4661A47"/>
    <w:pPr>
      <w:bidi/>
    </w:pPr>
  </w:style>
  <w:style w:type="paragraph" w:customStyle="1" w:styleId="807AD6B45F2A4002A94749B42C762790">
    <w:name w:val="807AD6B45F2A4002A94749B42C762790"/>
    <w:pPr>
      <w:bidi/>
    </w:pPr>
  </w:style>
  <w:style w:type="paragraph" w:customStyle="1" w:styleId="188023ABCE6B4CDAAFF00BD7B0F0B8BE">
    <w:name w:val="188023ABCE6B4CDAAFF00BD7B0F0B8BE"/>
    <w:pPr>
      <w:bidi/>
    </w:pPr>
  </w:style>
  <w:style w:type="paragraph" w:customStyle="1" w:styleId="E74D654417B54C0F9E5625DE68AFF98F">
    <w:name w:val="E74D654417B54C0F9E5625DE68AFF98F"/>
    <w:pPr>
      <w:bidi/>
    </w:pPr>
  </w:style>
  <w:style w:type="paragraph" w:customStyle="1" w:styleId="12D1CA6FF40E42338C8F8AD6572A6577">
    <w:name w:val="12D1CA6FF40E42338C8F8AD6572A6577"/>
    <w:pPr>
      <w:bidi/>
    </w:pPr>
  </w:style>
  <w:style w:type="paragraph" w:customStyle="1" w:styleId="B7DAEF414D3A49AFBC765F211450D09C">
    <w:name w:val="B7DAEF414D3A49AFBC765F211450D09C"/>
    <w:pPr>
      <w:bidi/>
    </w:pPr>
  </w:style>
  <w:style w:type="paragraph" w:customStyle="1" w:styleId="88DC09496ABB481691ADD81371E970C0">
    <w:name w:val="88DC09496ABB481691ADD81371E970C0"/>
    <w:pPr>
      <w:bidi/>
    </w:pPr>
  </w:style>
  <w:style w:type="paragraph" w:customStyle="1" w:styleId="481A3034B7024665A92CEE4847B197A9">
    <w:name w:val="481A3034B7024665A92CEE4847B197A9"/>
    <w:pPr>
      <w:bidi/>
    </w:pPr>
  </w:style>
  <w:style w:type="paragraph" w:customStyle="1" w:styleId="854AC69ECCB24FBA9A56816785316245">
    <w:name w:val="854AC69ECCB24FBA9A56816785316245"/>
    <w:pPr>
      <w:bidi/>
    </w:pPr>
  </w:style>
  <w:style w:type="paragraph" w:customStyle="1" w:styleId="F60D841F404C45CDA567FC7709031444">
    <w:name w:val="F60D841F404C45CDA567FC7709031444"/>
    <w:pPr>
      <w:bidi/>
    </w:pPr>
  </w:style>
  <w:style w:type="paragraph" w:customStyle="1" w:styleId="BDA2718D5E114EFA90077429D7014A63">
    <w:name w:val="BDA2718D5E114EFA90077429D7014A63"/>
    <w:pPr>
      <w:bidi/>
    </w:pPr>
  </w:style>
  <w:style w:type="paragraph" w:customStyle="1" w:styleId="3D1E0FE8CA774279943C712E191EF6B3">
    <w:name w:val="3D1E0FE8CA774279943C712E191EF6B3"/>
    <w:pPr>
      <w:bidi/>
    </w:pPr>
  </w:style>
  <w:style w:type="paragraph" w:customStyle="1" w:styleId="9A12699104DC4B9EA6A2F1634FFDD9EE">
    <w:name w:val="9A12699104DC4B9EA6A2F1634FFDD9EE"/>
    <w:pPr>
      <w:bidi/>
    </w:pPr>
  </w:style>
  <w:style w:type="paragraph" w:customStyle="1" w:styleId="34C5553610E04CEC845B0C537F40BFE5">
    <w:name w:val="34C5553610E04CEC845B0C537F40BFE5"/>
    <w:pPr>
      <w:bidi/>
    </w:pPr>
  </w:style>
  <w:style w:type="paragraph" w:customStyle="1" w:styleId="AFDE20D8222A4E16A537FD810C7A1CBF">
    <w:name w:val="AFDE20D8222A4E16A537FD810C7A1CBF"/>
    <w:pPr>
      <w:bidi/>
    </w:pPr>
  </w:style>
  <w:style w:type="paragraph" w:customStyle="1" w:styleId="8BC9F85B81684532A18B4B6303B9CD97">
    <w:name w:val="8BC9F85B81684532A18B4B6303B9CD97"/>
    <w:pPr>
      <w:bidi/>
    </w:pPr>
  </w:style>
  <w:style w:type="paragraph" w:customStyle="1" w:styleId="A9DA86A6DD4C46C48FA5850A50BE9A4E">
    <w:name w:val="A9DA86A6DD4C46C48FA5850A50BE9A4E"/>
    <w:pPr>
      <w:bidi/>
    </w:pPr>
  </w:style>
  <w:style w:type="paragraph" w:customStyle="1" w:styleId="3962B2862F544B4FA977D502E5DB9834">
    <w:name w:val="3962B2862F544B4FA977D502E5DB9834"/>
    <w:pPr>
      <w:bidi/>
    </w:pPr>
  </w:style>
  <w:style w:type="paragraph" w:customStyle="1" w:styleId="06D1344C5BA542AD8AB02927FF28DBB7">
    <w:name w:val="06D1344C5BA542AD8AB02927FF28DBB7"/>
    <w:pPr>
      <w:bidi/>
    </w:pPr>
  </w:style>
  <w:style w:type="paragraph" w:customStyle="1" w:styleId="93286ABE370F457C87E8411DCA951E64">
    <w:name w:val="93286ABE370F457C87E8411DCA951E64"/>
    <w:pPr>
      <w:bidi/>
    </w:pPr>
  </w:style>
  <w:style w:type="paragraph" w:customStyle="1" w:styleId="702130A0F541454F8DD701369825278A">
    <w:name w:val="702130A0F541454F8DD701369825278A"/>
    <w:pPr>
      <w:bidi/>
    </w:pPr>
  </w:style>
  <w:style w:type="paragraph" w:customStyle="1" w:styleId="D603F97B14494A8CA1BA956914984925">
    <w:name w:val="D603F97B14494A8CA1BA956914984925"/>
    <w:pPr>
      <w:bidi/>
    </w:pPr>
  </w:style>
  <w:style w:type="paragraph" w:customStyle="1" w:styleId="C49C6FA11EF747E8A277AF2EA22C717C">
    <w:name w:val="C49C6FA11EF747E8A277AF2EA22C717C"/>
    <w:pPr>
      <w:bidi/>
    </w:pPr>
  </w:style>
  <w:style w:type="paragraph" w:customStyle="1" w:styleId="A05E47CDACB345F399E37980262A96F3">
    <w:name w:val="A05E47CDACB345F399E37980262A96F3"/>
    <w:pPr>
      <w:bidi/>
    </w:pPr>
  </w:style>
  <w:style w:type="paragraph" w:customStyle="1" w:styleId="910A9F7F157A40C6B887E1924BD81BBC">
    <w:name w:val="910A9F7F157A40C6B887E1924BD81BBC"/>
    <w:pPr>
      <w:bidi/>
    </w:pPr>
  </w:style>
  <w:style w:type="paragraph" w:customStyle="1" w:styleId="F571EF2DD7394235AC6ADF07856CC0A8">
    <w:name w:val="F571EF2DD7394235AC6ADF07856CC0A8"/>
    <w:pPr>
      <w:bidi/>
    </w:p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0F27D489135A4A9E9013826DA6BD2050">
    <w:name w:val="0F27D489135A4A9E9013826DA6BD2050"/>
    <w:pPr>
      <w:bidi/>
    </w:pPr>
  </w:style>
  <w:style w:type="paragraph" w:customStyle="1" w:styleId="E8E6C9E91B68444DAF5EB461EA4248A8">
    <w:name w:val="E8E6C9E91B68444DAF5EB461EA4248A8"/>
    <w:rsid w:val="00B06FDE"/>
    <w:pPr>
      <w:bidi/>
    </w:pPr>
  </w:style>
  <w:style w:type="paragraph" w:customStyle="1" w:styleId="EC8291D471DE4941AAADCD035FDD4986">
    <w:name w:val="EC8291D471DE4941AAADCD035FDD4986"/>
    <w:rsid w:val="00B06FDE"/>
    <w:pPr>
      <w:bidi/>
    </w:pPr>
  </w:style>
  <w:style w:type="paragraph" w:customStyle="1" w:styleId="78C5B841A53549A4A73FF9B89A5C916C">
    <w:name w:val="78C5B841A53549A4A73FF9B89A5C916C"/>
    <w:rsid w:val="00B06FDE"/>
    <w:pPr>
      <w:bidi/>
    </w:pPr>
  </w:style>
  <w:style w:type="paragraph" w:customStyle="1" w:styleId="68AAEC3C1663462592A793525984E28A">
    <w:name w:val="68AAEC3C1663462592A793525984E28A"/>
    <w:rsid w:val="00B06FDE"/>
    <w:pPr>
      <w:bidi/>
    </w:pPr>
  </w:style>
  <w:style w:type="paragraph" w:customStyle="1" w:styleId="C80865C518994583B00131A916F9D1D5">
    <w:name w:val="C80865C518994583B00131A916F9D1D5"/>
    <w:rsid w:val="00B06FDE"/>
    <w:pPr>
      <w:bidi/>
    </w:pPr>
  </w:style>
  <w:style w:type="paragraph" w:customStyle="1" w:styleId="59622000916C4E7D96450D8BFBC5B3A0">
    <w:name w:val="59622000916C4E7D96450D8BFBC5B3A0"/>
    <w:rsid w:val="00B06FDE"/>
    <w:pPr>
      <w:bidi/>
    </w:pPr>
  </w:style>
  <w:style w:type="paragraph" w:customStyle="1" w:styleId="340BD45AF74F4BA181BD0CE6512C4BD0">
    <w:name w:val="340BD45AF74F4BA181BD0CE6512C4BD0"/>
    <w:rsid w:val="008D350F"/>
    <w:pPr>
      <w:bidi/>
      <w:spacing w:after="200" w:line="276" w:lineRule="auto"/>
    </w:pPr>
  </w:style>
  <w:style w:type="paragraph" w:customStyle="1" w:styleId="6D068C0652BB4520A6655DD4636F3581">
    <w:name w:val="6D068C0652BB4520A6655DD4636F3581"/>
    <w:rsid w:val="008D350F"/>
    <w:pPr>
      <w:bidi/>
      <w:spacing w:after="200" w:line="276" w:lineRule="auto"/>
    </w:pPr>
  </w:style>
  <w:style w:type="paragraph" w:customStyle="1" w:styleId="1E1085EC7D0742CD998CDAE4E91311A3">
    <w:name w:val="1E1085EC7D0742CD998CDAE4E91311A3"/>
    <w:rsid w:val="008D350F"/>
    <w:pPr>
      <w:bidi/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4</Pages>
  <Words>371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2021-05-24T20:50:00Z</dcterms:created>
  <dcterms:modified xsi:type="dcterms:W3CDTF">2021-05-25T21:35:00Z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